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0C8" w:rsidRDefault="00CA30C8">
      <w:pPr>
        <w:rPr>
          <w:rFonts w:asciiTheme="majorHAnsi" w:hAnsiTheme="majorHAnsi" w:cstheme="majorHAnsi"/>
          <w:sz w:val="24"/>
        </w:rPr>
      </w:pPr>
      <w:bookmarkStart w:id="0" w:name="_GoBack"/>
      <w:bookmarkEnd w:id="0"/>
      <w:r w:rsidRPr="00CA30C8"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2884170</wp:posOffset>
            </wp:positionH>
            <wp:positionV relativeFrom="margin">
              <wp:posOffset>-38100</wp:posOffset>
            </wp:positionV>
            <wp:extent cx="3079750" cy="2309495"/>
            <wp:effectExtent l="213677" t="148273" r="220028" b="162877"/>
            <wp:wrapSquare wrapText="bothSides"/>
            <wp:docPr id="1" name="Afbeelding 1" descr="\\soh-ict.nl\UserData\MyDocuments\Personeel\i.verkuyten\My Documents\My Pictures\2018-2019\van alles\20181126_12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oh-ict.nl\UserData\MyDocuments\Personeel\i.verkuyten\My Documents\My Pictures\2018-2019\van alles\20181126_125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21729">
                      <a:off x="0" y="0"/>
                      <a:ext cx="307975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24"/>
        </w:rPr>
        <w:t>Wij hebben voor onze groep een aantal</w:t>
      </w:r>
      <w:r>
        <w:rPr>
          <w:rFonts w:asciiTheme="majorHAnsi" w:hAnsiTheme="majorHAnsi" w:cstheme="majorHAnsi"/>
          <w:sz w:val="24"/>
        </w:rPr>
        <w:br/>
        <w:t>nieuwe spellen gekregen.</w:t>
      </w:r>
      <w:r>
        <w:rPr>
          <w:rFonts w:asciiTheme="majorHAnsi" w:hAnsiTheme="majorHAnsi" w:cstheme="majorHAnsi"/>
          <w:sz w:val="24"/>
        </w:rPr>
        <w:br/>
        <w:t xml:space="preserve">Deze hebben we samen getest en ze </w:t>
      </w:r>
      <w:r>
        <w:rPr>
          <w:rFonts w:asciiTheme="majorHAnsi" w:hAnsiTheme="majorHAnsi" w:cstheme="majorHAnsi"/>
          <w:sz w:val="24"/>
        </w:rPr>
        <w:br/>
        <w:t>zijn allemaal goedgekeurd! Het was e</w:t>
      </w:r>
      <w:r w:rsidR="0089119A">
        <w:rPr>
          <w:rFonts w:asciiTheme="majorHAnsi" w:hAnsiTheme="majorHAnsi" w:cstheme="majorHAnsi"/>
          <w:sz w:val="24"/>
        </w:rPr>
        <w:t>en gezellige spelletjes middag.</w:t>
      </w:r>
    </w:p>
    <w:p w:rsidR="00CA30C8" w:rsidRDefault="00CA30C8">
      <w:pPr>
        <w:rPr>
          <w:rFonts w:asciiTheme="majorHAnsi" w:hAnsiTheme="majorHAnsi" w:cstheme="majorHAnsi"/>
          <w:sz w:val="24"/>
        </w:rPr>
      </w:pPr>
      <w:r w:rsidRPr="00CA30C8">
        <w:rPr>
          <w:rFonts w:asciiTheme="majorHAnsi" w:hAnsiTheme="majorHAnsi" w:cstheme="majorHAnsi"/>
          <w:noProof/>
          <w:sz w:val="24"/>
          <w:lang w:eastAsia="nl-N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-293902</wp:posOffset>
            </wp:positionH>
            <wp:positionV relativeFrom="paragraph">
              <wp:posOffset>2310957</wp:posOffset>
            </wp:positionV>
            <wp:extent cx="3406775" cy="2555240"/>
            <wp:effectExtent l="0" t="0" r="3175" b="0"/>
            <wp:wrapTight wrapText="bothSides">
              <wp:wrapPolygon edited="0">
                <wp:start x="0" y="0"/>
                <wp:lineTo x="0" y="21417"/>
                <wp:lineTo x="21499" y="21417"/>
                <wp:lineTo x="21499" y="0"/>
                <wp:lineTo x="0" y="0"/>
              </wp:wrapPolygon>
            </wp:wrapTight>
            <wp:docPr id="3" name="Afbeelding 3" descr="\\soh-ict.nl\UserData\MyDocuments\Personeel\i.verkuyten\My Documents\My Pictures\2018-2019\van alles\20181211_14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oh-ict.nl\UserData\MyDocuments\Personeel\i.verkuyten\My Documents\My Pictures\2018-2019\van alles\20181211_1427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 w:rsidRPr="00CA30C8">
        <w:rPr>
          <w:rFonts w:asciiTheme="majorHAnsi" w:hAnsiTheme="majorHAnsi" w:cstheme="majorHAnsi"/>
          <w:noProof/>
          <w:sz w:val="24"/>
          <w:lang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1470024</wp:posOffset>
            </wp:positionH>
            <wp:positionV relativeFrom="paragraph">
              <wp:posOffset>106767</wp:posOffset>
            </wp:positionV>
            <wp:extent cx="2066478" cy="1549762"/>
            <wp:effectExtent l="125095" t="84455" r="116205" b="97155"/>
            <wp:wrapNone/>
            <wp:docPr id="2" name="Afbeelding 2" descr="\\soh-ict.nl\UserData\MyDocuments\Personeel\i.verkuyten\My Documents\My Pictures\2018-2019\van alles\20181218_15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oh-ict.nl\UserData\MyDocuments\Personeel\i.verkuyten\My Documents\My Pictures\2018-2019\van alles\20181218_153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00518">
                      <a:off x="0" y="0"/>
                      <a:ext cx="2066478" cy="154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24"/>
        </w:rPr>
        <w:t>Op 22 november is er bij ons op school</w:t>
      </w:r>
      <w:r>
        <w:rPr>
          <w:rFonts w:asciiTheme="majorHAnsi" w:hAnsiTheme="majorHAnsi" w:cstheme="majorHAnsi"/>
          <w:sz w:val="24"/>
        </w:rPr>
        <w:br/>
        <w:t>brand geweest.</w:t>
      </w:r>
      <w:r>
        <w:rPr>
          <w:rFonts w:asciiTheme="majorHAnsi" w:hAnsiTheme="majorHAnsi" w:cstheme="majorHAnsi"/>
          <w:sz w:val="24"/>
        </w:rPr>
        <w:br/>
        <w:t>Omdat de brandweer snel ter plaatse was en veel voor ons heeft gedaan hadden we met de hele school een kaart gemaakt om ze te bedanken.</w:t>
      </w:r>
      <w:r>
        <w:rPr>
          <w:rFonts w:asciiTheme="majorHAnsi" w:hAnsiTheme="majorHAnsi" w:cstheme="majorHAnsi"/>
          <w:sz w:val="24"/>
        </w:rPr>
        <w:br/>
        <w:t xml:space="preserve">Onze groep mocht deze kaart naar de brandweer brengen. </w:t>
      </w:r>
      <w:r>
        <w:rPr>
          <w:rFonts w:asciiTheme="majorHAnsi" w:hAnsiTheme="majorHAnsi" w:cstheme="majorHAnsi"/>
          <w:sz w:val="24"/>
        </w:rPr>
        <w:br/>
        <w:t xml:space="preserve">We kregen een rondleiding door de kazerne, dat was super interessant! </w:t>
      </w:r>
      <w:r>
        <w:rPr>
          <w:rFonts w:asciiTheme="majorHAnsi" w:hAnsiTheme="majorHAnsi" w:cstheme="majorHAnsi"/>
          <w:sz w:val="24"/>
        </w:rPr>
        <w:br/>
      </w:r>
    </w:p>
    <w:p w:rsidR="00CA30C8" w:rsidRDefault="00CA30C8">
      <w:pPr>
        <w:rPr>
          <w:rFonts w:asciiTheme="majorHAnsi" w:hAnsiTheme="majorHAnsi" w:cstheme="majorHAnsi"/>
          <w:sz w:val="24"/>
        </w:rPr>
      </w:pPr>
    </w:p>
    <w:p w:rsidR="00CA30C8" w:rsidRDefault="00CA30C8">
      <w:pPr>
        <w:rPr>
          <w:rFonts w:asciiTheme="majorHAnsi" w:hAnsiTheme="majorHAnsi" w:cstheme="majorHAnsi"/>
          <w:sz w:val="24"/>
        </w:rPr>
      </w:pPr>
      <w:r w:rsidRPr="00CA30C8">
        <w:rPr>
          <w:rFonts w:asciiTheme="majorHAnsi" w:hAnsiTheme="majorHAnsi" w:cstheme="majorHAnsi"/>
          <w:noProof/>
          <w:sz w:val="24"/>
          <w:lang w:eastAsia="nl-N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2370485</wp:posOffset>
            </wp:positionH>
            <wp:positionV relativeFrom="paragraph">
              <wp:posOffset>9185</wp:posOffset>
            </wp:positionV>
            <wp:extent cx="3483478" cy="2612296"/>
            <wp:effectExtent l="130810" t="97790" r="133985" b="95885"/>
            <wp:wrapNone/>
            <wp:docPr id="4" name="Afbeelding 4" descr="\\soh-ict.nl\UserData\MyDocuments\Personeel\i.verkuyten\My Documents\My Pictures\2018-2019\van alles\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oh-ict.nl\UserData\MyDocuments\Personeel\i.verkuyten\My Documents\My Pictures\2018-2019\van alles\d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55039">
                      <a:off x="0" y="0"/>
                      <a:ext cx="3483478" cy="261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  <w:t>Hier deden we een wedstrijdje wie het snelst</w:t>
      </w:r>
      <w:r>
        <w:rPr>
          <w:rFonts w:asciiTheme="majorHAnsi" w:hAnsiTheme="majorHAnsi" w:cstheme="majorHAnsi"/>
          <w:sz w:val="24"/>
        </w:rPr>
        <w:br/>
        <w:t xml:space="preserve">de kleding van de brandweer aan kreeg! </w:t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lastRenderedPageBreak/>
        <w:br/>
      </w:r>
    </w:p>
    <w:p w:rsidR="00CA30C8" w:rsidRDefault="00CA30C8">
      <w:pPr>
        <w:rPr>
          <w:rFonts w:asciiTheme="majorHAnsi" w:hAnsiTheme="majorHAnsi" w:cstheme="majorHAnsi"/>
          <w:sz w:val="24"/>
        </w:rPr>
      </w:pPr>
      <w:r w:rsidRPr="00CA30C8">
        <w:rPr>
          <w:rFonts w:asciiTheme="majorHAnsi" w:hAnsiTheme="majorHAnsi" w:cstheme="majorHAnsi"/>
          <w:noProof/>
          <w:sz w:val="24"/>
          <w:lang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176375</wp:posOffset>
            </wp:positionV>
            <wp:extent cx="3318510" cy="2488565"/>
            <wp:effectExtent l="376872" t="270828" r="392113" b="277812"/>
            <wp:wrapNone/>
            <wp:docPr id="5" name="Afbeelding 5" descr="\\soh-ict.nl\UserData\MyDocuments\Personeel\i.verkuyten\My Documents\My Pictures\2018-2019\van alles\20181211_14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oh-ict.nl\UserData\MyDocuments\Personeel\i.verkuyten\My Documents\My Pictures\2018-2019\van alles\20181211_140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73417">
                      <a:off x="0" y="0"/>
                      <a:ext cx="331851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24"/>
        </w:rPr>
        <w:t>We mochten ook in de brandweerwagen zitten!</w:t>
      </w:r>
    </w:p>
    <w:p w:rsidR="00CA30C8" w:rsidRDefault="00CA30C8">
      <w:pPr>
        <w:rPr>
          <w:rFonts w:asciiTheme="majorHAnsi" w:hAnsiTheme="majorHAnsi" w:cstheme="majorHAnsi"/>
          <w:sz w:val="24"/>
        </w:rPr>
      </w:pPr>
      <w:r w:rsidRPr="00CA30C8">
        <w:rPr>
          <w:rFonts w:asciiTheme="majorHAnsi" w:hAnsiTheme="majorHAnsi" w:cstheme="majorHAnsi"/>
          <w:noProof/>
          <w:sz w:val="24"/>
          <w:lang w:eastAsia="nl-N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56973</wp:posOffset>
            </wp:positionH>
            <wp:positionV relativeFrom="paragraph">
              <wp:posOffset>103033</wp:posOffset>
            </wp:positionV>
            <wp:extent cx="2934586" cy="2200940"/>
            <wp:effectExtent l="0" t="0" r="0" b="8890"/>
            <wp:wrapNone/>
            <wp:docPr id="6" name="Afbeelding 6" descr="\\soh-ict.nl\UserData\MyDocuments\Personeel\i.verkuyten\My Documents\My Pictures\2018-2019\van alles\20181211_13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oh-ict.nl\UserData\MyDocuments\Personeel\i.verkuyten\My Documents\My Pictures\2018-2019\van alles\20181211_135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86" cy="220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0C8" w:rsidRDefault="00CA30C8">
      <w:pPr>
        <w:rPr>
          <w:rFonts w:asciiTheme="majorHAnsi" w:hAnsiTheme="majorHAnsi" w:cstheme="majorHAnsi"/>
          <w:sz w:val="24"/>
        </w:rPr>
      </w:pPr>
    </w:p>
    <w:p w:rsidR="00CA30C8" w:rsidRDefault="00CA30C8">
      <w:pPr>
        <w:rPr>
          <w:rFonts w:asciiTheme="majorHAnsi" w:hAnsiTheme="majorHAnsi" w:cstheme="majorHAnsi"/>
          <w:sz w:val="24"/>
        </w:rPr>
      </w:pPr>
      <w:r w:rsidRPr="00CA30C8">
        <w:rPr>
          <w:rFonts w:asciiTheme="majorHAnsi" w:hAnsiTheme="majorHAnsi" w:cstheme="majorHAnsi"/>
          <w:noProof/>
          <w:sz w:val="24"/>
          <w:lang w:eastAsia="nl-N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2286458</wp:posOffset>
            </wp:positionH>
            <wp:positionV relativeFrom="paragraph">
              <wp:posOffset>4415893</wp:posOffset>
            </wp:positionV>
            <wp:extent cx="3527425" cy="2645410"/>
            <wp:effectExtent l="0" t="0" r="0" b="2540"/>
            <wp:wrapNone/>
            <wp:docPr id="8" name="Afbeelding 8" descr="\\soh-ict.nl\UserData\MyDocuments\Personeel\i.verkuyten\My Documents\My Pictures\2018-2019\van alles\20181205_09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oh-ict.nl\UserData\MyDocuments\Personeel\i.verkuyten\My Documents\My Pictures\2018-2019\van alles\20181205_09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30C8">
        <w:rPr>
          <w:rFonts w:asciiTheme="majorHAnsi" w:hAnsiTheme="majorHAnsi" w:cstheme="majorHAnsi"/>
          <w:noProof/>
          <w:sz w:val="24"/>
          <w:lang w:eastAsia="nl-N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566877</wp:posOffset>
            </wp:positionH>
            <wp:positionV relativeFrom="paragraph">
              <wp:posOffset>1432117</wp:posOffset>
            </wp:positionV>
            <wp:extent cx="3306445" cy="2479675"/>
            <wp:effectExtent l="152400" t="209550" r="160655" b="206375"/>
            <wp:wrapTight wrapText="bothSides">
              <wp:wrapPolygon edited="0">
                <wp:start x="20827" y="-168"/>
                <wp:lineTo x="5899" y="-2799"/>
                <wp:lineTo x="5638" y="-167"/>
                <wp:lineTo x="86" y="-1145"/>
                <wp:lineTo x="-436" y="4119"/>
                <wp:lineTo x="-588" y="9449"/>
                <wp:lineTo x="-472" y="19680"/>
                <wp:lineTo x="-265" y="21390"/>
                <wp:lineTo x="969" y="21607"/>
                <wp:lineTo x="1092" y="21629"/>
                <wp:lineTo x="7622" y="21608"/>
                <wp:lineTo x="7745" y="21630"/>
                <wp:lineTo x="21577" y="21389"/>
                <wp:lineTo x="21822" y="18922"/>
                <wp:lineTo x="21729" y="16060"/>
                <wp:lineTo x="21814" y="6"/>
                <wp:lineTo x="20827" y="-168"/>
              </wp:wrapPolygon>
            </wp:wrapTight>
            <wp:docPr id="7" name="Afbeelding 7" descr="\\soh-ict.nl\UserData\MyDocuments\Personeel\i.verkuyten\My Documents\My Pictures\2018-2019\van alles\20181008_12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oh-ict.nl\UserData\MyDocuments\Personeel\i.verkuyten\My Documents\My Pictures\2018-2019\van alles\20181008_122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48295">
                      <a:off x="0" y="0"/>
                      <a:ext cx="330644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  <w:r>
        <w:rPr>
          <w:rFonts w:asciiTheme="majorHAnsi" w:hAnsiTheme="majorHAnsi" w:cstheme="majorHAnsi"/>
          <w:sz w:val="24"/>
        </w:rPr>
        <w:br/>
      </w:r>
    </w:p>
    <w:p w:rsidR="00CA30C8" w:rsidRPr="00CA30C8" w:rsidRDefault="00CA30C8" w:rsidP="00CA30C8">
      <w:pPr>
        <w:rPr>
          <w:rFonts w:asciiTheme="majorHAnsi" w:hAnsiTheme="majorHAnsi" w:cstheme="majorHAnsi"/>
          <w:sz w:val="24"/>
        </w:rPr>
      </w:pPr>
    </w:p>
    <w:p w:rsidR="00CA30C8" w:rsidRPr="00CA30C8" w:rsidRDefault="00CA30C8" w:rsidP="00CA30C8">
      <w:pPr>
        <w:rPr>
          <w:rFonts w:asciiTheme="majorHAnsi" w:hAnsiTheme="majorHAnsi" w:cstheme="majorHAnsi"/>
          <w:sz w:val="24"/>
        </w:rPr>
      </w:pPr>
    </w:p>
    <w:p w:rsidR="00CA30C8" w:rsidRPr="00CA30C8" w:rsidRDefault="00CA30C8" w:rsidP="00CA30C8">
      <w:pPr>
        <w:rPr>
          <w:rFonts w:asciiTheme="majorHAnsi" w:hAnsiTheme="majorHAnsi" w:cstheme="majorHAnsi"/>
          <w:sz w:val="24"/>
        </w:rPr>
      </w:pPr>
    </w:p>
    <w:p w:rsidR="00CA30C8" w:rsidRPr="00CA30C8" w:rsidRDefault="00CA30C8" w:rsidP="00CA30C8">
      <w:pPr>
        <w:rPr>
          <w:rFonts w:asciiTheme="majorHAnsi" w:hAnsiTheme="majorHAnsi" w:cstheme="majorHAnsi"/>
          <w:sz w:val="24"/>
        </w:rPr>
      </w:pPr>
    </w:p>
    <w:p w:rsidR="00CA30C8" w:rsidRPr="00CA30C8" w:rsidRDefault="00CA30C8" w:rsidP="00CA30C8">
      <w:pPr>
        <w:rPr>
          <w:rFonts w:asciiTheme="majorHAnsi" w:hAnsiTheme="majorHAnsi" w:cstheme="majorHAnsi"/>
          <w:sz w:val="24"/>
        </w:rPr>
      </w:pPr>
    </w:p>
    <w:p w:rsidR="00CA30C8" w:rsidRPr="00CA30C8" w:rsidRDefault="00CA30C8" w:rsidP="00CA30C8">
      <w:pPr>
        <w:rPr>
          <w:rFonts w:asciiTheme="majorHAnsi" w:hAnsiTheme="majorHAnsi" w:cstheme="majorHAnsi"/>
          <w:sz w:val="24"/>
        </w:rPr>
      </w:pPr>
    </w:p>
    <w:p w:rsidR="00CA30C8" w:rsidRPr="00CA30C8" w:rsidRDefault="00CA30C8" w:rsidP="00CA30C8">
      <w:pPr>
        <w:rPr>
          <w:rFonts w:asciiTheme="majorHAnsi" w:hAnsiTheme="majorHAnsi" w:cstheme="majorHAnsi"/>
          <w:sz w:val="24"/>
        </w:rPr>
      </w:pPr>
    </w:p>
    <w:p w:rsidR="00CA30C8" w:rsidRDefault="00CA30C8" w:rsidP="00CA30C8">
      <w:pPr>
        <w:rPr>
          <w:rFonts w:asciiTheme="majorHAnsi" w:hAnsiTheme="majorHAnsi" w:cstheme="majorHAnsi"/>
          <w:sz w:val="24"/>
        </w:rPr>
      </w:pPr>
    </w:p>
    <w:p w:rsidR="00CA30C8" w:rsidRDefault="00CA30C8" w:rsidP="00CA30C8">
      <w:pPr>
        <w:tabs>
          <w:tab w:val="left" w:pos="1306"/>
        </w:tabs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</w:p>
    <w:p w:rsidR="00CA30C8" w:rsidRPr="00CA30C8" w:rsidRDefault="00CA30C8" w:rsidP="00CA30C8">
      <w:pPr>
        <w:tabs>
          <w:tab w:val="left" w:pos="1306"/>
        </w:tabs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Op 5 december hebben we samen</w:t>
      </w:r>
      <w:r>
        <w:rPr>
          <w:rFonts w:asciiTheme="majorHAnsi" w:hAnsiTheme="majorHAnsi" w:cstheme="majorHAnsi"/>
          <w:sz w:val="24"/>
        </w:rPr>
        <w:br/>
        <w:t xml:space="preserve">Sinterklaas gevierd. We hadden </w:t>
      </w:r>
      <w:r>
        <w:rPr>
          <w:rFonts w:asciiTheme="majorHAnsi" w:hAnsiTheme="majorHAnsi" w:cstheme="majorHAnsi"/>
          <w:sz w:val="24"/>
        </w:rPr>
        <w:br/>
        <w:t>allemaal mooie surprises gemaakt</w:t>
      </w:r>
      <w:r>
        <w:rPr>
          <w:rFonts w:asciiTheme="majorHAnsi" w:hAnsiTheme="majorHAnsi" w:cstheme="majorHAnsi"/>
          <w:sz w:val="24"/>
        </w:rPr>
        <w:br/>
        <w:t xml:space="preserve">met mooie, eigen geschreven, </w:t>
      </w:r>
      <w:r>
        <w:rPr>
          <w:rFonts w:asciiTheme="majorHAnsi" w:hAnsiTheme="majorHAnsi" w:cstheme="majorHAnsi"/>
          <w:sz w:val="24"/>
        </w:rPr>
        <w:br/>
        <w:t>gedichten erbij!</w:t>
      </w:r>
      <w:r>
        <w:rPr>
          <w:rFonts w:asciiTheme="majorHAnsi" w:hAnsiTheme="majorHAnsi" w:cstheme="majorHAnsi"/>
          <w:sz w:val="24"/>
        </w:rPr>
        <w:br/>
        <w:t>In de pauze hebben we gespeeld</w:t>
      </w:r>
      <w:r>
        <w:rPr>
          <w:rFonts w:asciiTheme="majorHAnsi" w:hAnsiTheme="majorHAnsi" w:cstheme="majorHAnsi"/>
          <w:sz w:val="24"/>
        </w:rPr>
        <w:br/>
        <w:t xml:space="preserve">met de </w:t>
      </w:r>
      <w:r w:rsidR="0089119A">
        <w:rPr>
          <w:rFonts w:asciiTheme="majorHAnsi" w:hAnsiTheme="majorHAnsi" w:cstheme="majorHAnsi"/>
          <w:sz w:val="24"/>
        </w:rPr>
        <w:t xml:space="preserve">Pieten. </w:t>
      </w:r>
      <w:r w:rsidR="0089119A">
        <w:rPr>
          <w:rFonts w:asciiTheme="majorHAnsi" w:hAnsiTheme="majorHAnsi" w:cstheme="majorHAnsi"/>
          <w:sz w:val="24"/>
        </w:rPr>
        <w:br/>
        <w:t>Het was een kei gezellige dag!</w:t>
      </w:r>
    </w:p>
    <w:sectPr w:rsidR="00CA30C8" w:rsidRPr="00CA30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0C8"/>
    <w:rsid w:val="0089119A"/>
    <w:rsid w:val="00900730"/>
    <w:rsid w:val="00B02EEA"/>
    <w:rsid w:val="00CA30C8"/>
    <w:rsid w:val="00D57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E591F1-1846-4EE9-B325-33237FB7C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F9FF374C</Template>
  <TotalTime>1</TotalTime>
  <Pages>3</Pages>
  <Words>138</Words>
  <Characters>759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Het Assink Lyceum</Company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Verkuyten, Irene</dc:creator>
  <cp:keywords/>
  <dc:description/>
  <cp:lastModifiedBy>Dam, Chantal ten</cp:lastModifiedBy>
  <cp:revision>2</cp:revision>
  <dcterms:created xsi:type="dcterms:W3CDTF">2018-12-21T09:24:00Z</dcterms:created>
  <dcterms:modified xsi:type="dcterms:W3CDTF">2018-12-21T09:24:00Z</dcterms:modified>
</cp:coreProperties>
</file>