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8C4" w:rsidRDefault="007C458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76.75pt;margin-top:596.1pt;width:177.1pt;height:236.2pt;z-index:251674624;mso-position-horizontal-relative:text;mso-position-vertical-relative:text;mso-width-relative:page;mso-height-relative:page">
            <v:imagedata r:id="rId4" o:title="IMG_1883"/>
          </v:shape>
        </w:pict>
      </w:r>
      <w:r>
        <w:rPr>
          <w:noProof/>
        </w:rPr>
        <w:pict>
          <v:shape id="_x0000_s1027" type="#_x0000_t75" style="position:absolute;margin-left:140.65pt;margin-top:495.1pt;width:236.1pt;height:314.3pt;z-index:251661312">
            <v:imagedata r:id="rId5" o:title="IMG_1693"/>
          </v:shape>
        </w:pict>
      </w:r>
      <w:r w:rsidR="00A614F4">
        <w:rPr>
          <w:noProof/>
          <w:lang w:eastAsia="nl-NL"/>
        </w:rPr>
        <mc:AlternateContent>
          <mc:Choice Requires="wps">
            <w:drawing>
              <wp:anchor distT="228600" distB="228600" distL="228600" distR="2286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4533264</wp:posOffset>
                </wp:positionV>
                <wp:extent cx="3476625" cy="2349500"/>
                <wp:effectExtent l="304800" t="552450" r="295275" b="554355"/>
                <wp:wrapNone/>
                <wp:docPr id="123" name="Rechthoe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7847">
                          <a:off x="0" y="0"/>
                          <a:ext cx="3476625" cy="2349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8C4" w:rsidRPr="006108C4" w:rsidRDefault="006108C4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 w:rsidRPr="006108C4">
                              <w:rPr>
                                <w:sz w:val="44"/>
                                <w:szCs w:val="44"/>
                              </w:rPr>
                              <w:t>Bericht uit groep 4/5</w:t>
                            </w:r>
                          </w:p>
                          <w:p w:rsidR="006108C4" w:rsidRPr="006108C4" w:rsidRDefault="006108C4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6108C4" w:rsidRPr="006108C4" w:rsidRDefault="006108C4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6108C4">
                              <w:t xml:space="preserve">De afgelopen tijd hebben we heel hard gewerkt. Groep 4 heeft bijvoorbeeld geleerd hoe je woorden met een d schrijft. Ook weten we nu hoe je sommen zoals 83+8= moet uitrekenen. Groep 5 is druk bezig geweest met het schrijven van bakker en jager woorden, erg lastig! Bij rekenen zijn we onder andere bezig geweest met de kalender, sommen als 294+50 en deelsommen.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3" o:spid="_x0000_s1026" style="position:absolute;margin-left:0;margin-top:356.95pt;width:273.75pt;height:185pt;rotation:-1302149fd;z-index:251672576;visibility:visible;mso-wrap-style:square;mso-width-percent:0;mso-height-percent:0;mso-wrap-distance-left:18pt;mso-wrap-distance-top:18pt;mso-wrap-distance-right:18pt;mso-wrap-distance-bottom:1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 inset=",14.4pt,,14.4pt">
                  <w:txbxContent>
                    <w:p w:rsidR="006108C4" w:rsidRPr="006108C4" w:rsidRDefault="006108C4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 w:rsidRPr="006108C4">
                        <w:rPr>
                          <w:sz w:val="44"/>
                          <w:szCs w:val="44"/>
                        </w:rPr>
                        <w:t>Bericht uit groep 4/5</w:t>
                      </w:r>
                    </w:p>
                    <w:p w:rsidR="006108C4" w:rsidRPr="006108C4" w:rsidRDefault="006108C4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:rsidR="006108C4" w:rsidRPr="006108C4" w:rsidRDefault="006108C4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6108C4">
                        <w:t xml:space="preserve">De </w:t>
                      </w:r>
                      <w:r w:rsidRPr="006108C4">
                        <w:t xml:space="preserve">afgelopen tijd hebben we heel hard gewerkt. Groep 4 heeft bijvoorbeeld geleerd hoe je woorden met een d schrijft. Ook weten we nu hoe je sommen zoals 83+8= moet uitrekenen. Groep 5 is druk bezig geweest met het schrijven van bakker en jager woorden, erg lastig! Bij rekenen zijn we onder andere bezig geweest met de kalender, sommen als 294+50 en deelsommen.  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pict>
          <v:shape id="_x0000_s1030" type="#_x0000_t75" style="position:absolute;margin-left:-70.85pt;margin-top:477.55pt;width:229.95pt;height:306.15pt;z-index:251663360;mso-position-horizontal-relative:text;mso-position-vertical-relative:text">
            <v:imagedata r:id="rId6" o:title="IMG_1905"/>
          </v:shape>
        </w:pict>
      </w:r>
      <w:r>
        <w:rPr>
          <w:noProof/>
        </w:rPr>
        <w:pict>
          <v:shape id="_x0000_s1032" type="#_x0000_t75" style="position:absolute;margin-left:279.45pt;margin-top:408.2pt;width:274.8pt;height:206.35pt;z-index:251660799;mso-position-horizontal-relative:text;mso-position-vertical-relative:text;mso-width-relative:page;mso-height-relative:page">
            <v:imagedata r:id="rId7" o:title="328f5b37-e40e-4751-9034-349775983743"/>
          </v:shape>
        </w:pict>
      </w:r>
      <w:r>
        <w:rPr>
          <w:noProof/>
        </w:rPr>
        <w:pict>
          <v:shape id="_x0000_s1029" type="#_x0000_t75" style="position:absolute;margin-left:277.75pt;margin-top:217.15pt;width:254.35pt;height:191.05pt;z-index:-251644928;mso-position-horizontal-relative:text;mso-position-vertical-relative:text">
            <v:imagedata r:id="rId8" o:title="IMG_1877"/>
          </v:shape>
        </w:pict>
      </w:r>
      <w:r>
        <w:rPr>
          <w:noProof/>
        </w:rPr>
        <w:pict>
          <v:shape id="_x0000_s1028" type="#_x0000_t75" style="position:absolute;margin-left:339.75pt;margin-top:-79.7pt;width:184.4pt;height:297.75pt;z-index:251660287;mso-position-horizontal-relative:text;mso-position-vertical-relative:text">
            <v:imagedata r:id="rId9" o:title="IMG_1700" croptop="10867f" cropleft="20470f"/>
          </v:shape>
        </w:pict>
      </w:r>
      <w:r>
        <w:rPr>
          <w:noProof/>
        </w:rPr>
        <w:pict>
          <v:shape id="_x0000_s1026" type="#_x0000_t75" style="position:absolute;margin-left:123.1pt;margin-top:-70.6pt;width:217.55pt;height:289.65pt;z-index:251669503;mso-position-horizontal-relative:text;mso-position-vertical-relative:text">
            <v:imagedata r:id="rId10" o:title="IMG_1683"/>
          </v:shape>
        </w:pict>
      </w:r>
      <w:r>
        <w:rPr>
          <w:noProof/>
        </w:rPr>
        <w:pict>
          <v:shape id="_x0000_s1031" type="#_x0000_t75" style="position:absolute;margin-left:-70.85pt;margin-top:-70.6pt;width:220.75pt;height:293.85pt;z-index:251666432;mso-position-horizontal-relative:text;mso-position-vertical-relative:text">
            <v:imagedata r:id="rId11" o:title="2074"/>
          </v:shape>
        </w:pict>
      </w:r>
      <w:r>
        <w:rPr>
          <w:noProof/>
        </w:rPr>
        <w:pict>
          <v:shape id="_x0000_s1033" type="#_x0000_t75" style="position:absolute;margin-left:-70.85pt;margin-top:219.05pt;width:350.3pt;height:261.8pt;z-index:251670528;mso-position-horizontal-relative:text;mso-position-vertical-relative:text;mso-width-relative:page;mso-height-relative:page">
            <v:imagedata r:id="rId12" o:title="4b5dd933-1652-4aa4-847d-510fe5496f3e"/>
          </v:shape>
        </w:pict>
      </w:r>
    </w:p>
    <w:sectPr w:rsidR="00610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C4"/>
    <w:rsid w:val="00353E33"/>
    <w:rsid w:val="005E5B93"/>
    <w:rsid w:val="006108C4"/>
    <w:rsid w:val="007C458F"/>
    <w:rsid w:val="00A6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2D91BC59-B2B0-418E-9EA4-51AB4F43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D3D8901E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Land, Casmaran</dc:creator>
  <cp:keywords/>
  <dc:description/>
  <cp:lastModifiedBy>Dam, Chantal ten</cp:lastModifiedBy>
  <cp:revision>2</cp:revision>
  <dcterms:created xsi:type="dcterms:W3CDTF">2019-02-26T15:46:00Z</dcterms:created>
  <dcterms:modified xsi:type="dcterms:W3CDTF">2019-02-26T15:46:00Z</dcterms:modified>
</cp:coreProperties>
</file>