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A85" w:rsidRDefault="00655639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2735496</wp:posOffset>
            </wp:positionH>
            <wp:positionV relativeFrom="paragraph">
              <wp:posOffset>-679606</wp:posOffset>
            </wp:positionV>
            <wp:extent cx="2484364" cy="2251006"/>
            <wp:effectExtent l="2540" t="0" r="0" b="0"/>
            <wp:wrapNone/>
            <wp:docPr id="2" name="Afbeelding 2" descr="C:\Users\C.land\AppData\Local\Microsoft\Windows\INetCache\Content.Word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.land\AppData\Local\Microsoft\Windows\INetCache\Content.Word\IMG_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r="6593"/>
                    <a:stretch/>
                  </pic:blipFill>
                  <pic:spPr bwMode="auto">
                    <a:xfrm rot="5400000">
                      <a:off x="0" y="0"/>
                      <a:ext cx="2484364" cy="225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0A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62.2pt;margin-top:-27.7pt;width:217.55pt;height:230.3pt;rotation:-826626fd;z-index:251665408;mso-position-horizontal-relative:text;mso-position-vertical-relative:text;mso-width-relative:page;mso-height-relative:page">
            <v:imagedata r:id="rId5" o:title="IMG_1600" cropleft="19144f"/>
          </v:shape>
        </w:pict>
      </w:r>
      <w:r w:rsidR="005250A5">
        <w:rPr>
          <w:noProof/>
        </w:rPr>
        <w:pict>
          <v:shape id="_x0000_s1029" type="#_x0000_t75" style="position:absolute;margin-left:-28.5pt;margin-top:232.3pt;width:205.6pt;height:273.65pt;rotation:-1072406fd;z-index:251660288;mso-position-horizontal-relative:text;mso-position-vertical-relative:text;mso-width-relative:page;mso-height-relative:page">
            <v:imagedata r:id="rId6" o:title="2266"/>
          </v:shape>
        </w:pict>
      </w:r>
      <w:r w:rsidR="005250A5">
        <w:rPr>
          <w:noProof/>
        </w:rPr>
        <w:pict>
          <v:shape id="_x0000_s1026" type="#_x0000_t75" style="position:absolute;margin-left:230.35pt;margin-top:327.85pt;width:160.25pt;height:213.5pt;z-index:251663360;mso-position-horizontal-relative:text;mso-position-vertical-relative:text">
            <v:imagedata r:id="rId7" o:title="2261"/>
          </v:shape>
        </w:pict>
      </w:r>
      <w:r w:rsidR="005250A5">
        <w:rPr>
          <w:noProof/>
        </w:rPr>
        <w:pict>
          <v:shape id="_x0000_s1027" type="#_x0000_t75" style="position:absolute;margin-left:414.3pt;margin-top:228.9pt;width:321.35pt;height:241.15pt;rotation:6649065fd;z-index:251662336;mso-position-horizontal-relative:text;mso-position-vertical-relative:text">
            <v:imagedata r:id="rId8" o:title="2271"/>
          </v:shape>
        </w:pict>
      </w:r>
      <w:r w:rsidR="005250A5">
        <w:rPr>
          <w:noProof/>
        </w:rPr>
        <w:pict>
          <v:shape id="_x0000_s1028" type="#_x0000_t75" style="position:absolute;margin-left:471.95pt;margin-top:-52.4pt;width:200.8pt;height:267.75pt;rotation:572064fd;z-index:251661312;mso-position-horizontal-relative:text;mso-position-vertical-relative:text">
            <v:imagedata r:id="rId9" o:title="2270"/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2231414</wp:posOffset>
            </wp:positionH>
            <wp:positionV relativeFrom="paragraph">
              <wp:posOffset>1722455</wp:posOffset>
            </wp:positionV>
            <wp:extent cx="3555210" cy="2513234"/>
            <wp:effectExtent l="0" t="0" r="7620" b="1905"/>
            <wp:wrapNone/>
            <wp:docPr id="1" name="Afbeelding 1" descr="Afbeeldingsresultaat voor kanjer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anjertrai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10" cy="251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A85" w:rsidSect="006556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639"/>
    <w:rsid w:val="00353E33"/>
    <w:rsid w:val="005250A5"/>
    <w:rsid w:val="005E5B93"/>
    <w:rsid w:val="0065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3C6C36DB-6BF9-4F27-AA78-AE372F22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D3D8901E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Land, Casmaran</dc:creator>
  <cp:keywords/>
  <dc:description/>
  <cp:lastModifiedBy>Dam, Chantal ten</cp:lastModifiedBy>
  <cp:revision>2</cp:revision>
  <dcterms:created xsi:type="dcterms:W3CDTF">2019-02-26T15:45:00Z</dcterms:created>
  <dcterms:modified xsi:type="dcterms:W3CDTF">2019-02-26T15:45:00Z</dcterms:modified>
</cp:coreProperties>
</file>