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605" w:rsidRDefault="00601605">
      <w:pPr>
        <w:rPr>
          <w:noProof/>
          <w:lang w:eastAsia="nl-NL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-111651</wp:posOffset>
            </wp:positionH>
            <wp:positionV relativeFrom="paragraph">
              <wp:posOffset>2647031</wp:posOffset>
            </wp:positionV>
            <wp:extent cx="3152775" cy="2364740"/>
            <wp:effectExtent l="0" t="0" r="9525" b="0"/>
            <wp:wrapTight wrapText="bothSides">
              <wp:wrapPolygon edited="0">
                <wp:start x="0" y="0"/>
                <wp:lineTo x="0" y="21403"/>
                <wp:lineTo x="21535" y="21403"/>
                <wp:lineTo x="21535" y="0"/>
                <wp:lineTo x="0" y="0"/>
              </wp:wrapPolygon>
            </wp:wrapTight>
            <wp:docPr id="6" name="Afbeelding 6" descr="C:\Users\i.verkuyten\AppData\Local\Microsoft\Windows\INetCache\Content.Word\20190412_08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.verkuyten\AppData\Local\Microsoft\Windows\INetCache\Content.Word\20190412_084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3601085</wp:posOffset>
            </wp:positionH>
            <wp:positionV relativeFrom="paragraph">
              <wp:posOffset>6278880</wp:posOffset>
            </wp:positionV>
            <wp:extent cx="2983230" cy="2237740"/>
            <wp:effectExtent l="0" t="8255" r="0" b="0"/>
            <wp:wrapTight wrapText="bothSides">
              <wp:wrapPolygon edited="0">
                <wp:start x="-60" y="21520"/>
                <wp:lineTo x="21457" y="21520"/>
                <wp:lineTo x="21457" y="190"/>
                <wp:lineTo x="-60" y="190"/>
                <wp:lineTo x="-60" y="21520"/>
              </wp:wrapPolygon>
            </wp:wrapTight>
            <wp:docPr id="4" name="Afbeelding 4" descr="C:\Users\i.verkuyten\AppData\Local\Microsoft\Windows\INetCache\Content.Word\20190412_08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verkuyten\AppData\Local\Microsoft\Windows\INetCache\Content.Word\20190412_083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8323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2802890</wp:posOffset>
            </wp:positionH>
            <wp:positionV relativeFrom="paragraph">
              <wp:posOffset>3810</wp:posOffset>
            </wp:positionV>
            <wp:extent cx="3217545" cy="2413000"/>
            <wp:effectExtent l="0" t="0" r="1905" b="6350"/>
            <wp:wrapTight wrapText="bothSides">
              <wp:wrapPolygon edited="0">
                <wp:start x="0" y="0"/>
                <wp:lineTo x="0" y="21486"/>
                <wp:lineTo x="21485" y="21486"/>
                <wp:lineTo x="21485" y="0"/>
                <wp:lineTo x="0" y="0"/>
              </wp:wrapPolygon>
            </wp:wrapTight>
            <wp:docPr id="5" name="Afbeelding 5" descr="C:\Users\i.verkuyten\AppData\Local\Microsoft\Windows\INetCache\Content.Word\20190412_08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verkuyten\AppData\Local\Microsoft\Windows\INetCache\Content.Word\20190412_084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605" w:rsidRDefault="00601605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62230</wp:posOffset>
            </wp:positionH>
            <wp:positionV relativeFrom="paragraph">
              <wp:posOffset>266700</wp:posOffset>
            </wp:positionV>
            <wp:extent cx="2280285" cy="1709420"/>
            <wp:effectExtent l="380683" t="267017" r="367347" b="272098"/>
            <wp:wrapTight wrapText="bothSides">
              <wp:wrapPolygon edited="0">
                <wp:start x="-440" y="873"/>
                <wp:lineTo x="-2938" y="8614"/>
                <wp:lineTo x="-320" y="10237"/>
                <wp:lineTo x="-2905" y="17659"/>
                <wp:lineTo x="-287" y="19283"/>
                <wp:lineTo x="-667" y="20374"/>
                <wp:lineTo x="326" y="21521"/>
                <wp:lineTo x="1951" y="21997"/>
                <wp:lineTo x="21410" y="22116"/>
                <wp:lineTo x="21867" y="20806"/>
                <wp:lineTo x="21702" y="1858"/>
                <wp:lineTo x="19476" y="-319"/>
                <wp:lineTo x="18570" y="-1146"/>
                <wp:lineTo x="16237" y="-733"/>
                <wp:lineTo x="13619" y="-2357"/>
                <wp:lineTo x="13087" y="-829"/>
                <wp:lineTo x="10469" y="-2452"/>
                <wp:lineTo x="9860" y="-705"/>
                <wp:lineTo x="7242" y="-2328"/>
                <wp:lineTo x="6709" y="-800"/>
                <wp:lineTo x="4091" y="-2424"/>
                <wp:lineTo x="3559" y="-895"/>
                <wp:lineTo x="941" y="-2519"/>
                <wp:lineTo x="16" y="-437"/>
                <wp:lineTo x="-440" y="873"/>
              </wp:wrapPolygon>
            </wp:wrapTight>
            <wp:docPr id="3" name="Afbeelding 3" descr="C:\Users\i.verkuyten\AppData\Local\Microsoft\Windows\INetCache\Content.Word\20190412_1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verkuyten\AppData\Local\Microsoft\Windows\INetCache\Content.Word\20190412_104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4487">
                      <a:off x="0" y="0"/>
                      <a:ext cx="228028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605" w:rsidRDefault="00601605"/>
    <w:p w:rsidR="00601605" w:rsidRDefault="00601605"/>
    <w:p w:rsidR="00601605" w:rsidRDefault="00601605"/>
    <w:p w:rsidR="00601605" w:rsidRDefault="00601605"/>
    <w:p w:rsidR="00601605" w:rsidRDefault="00601605"/>
    <w:p w:rsidR="00601605" w:rsidRDefault="00601605"/>
    <w:p w:rsidR="00601605" w:rsidRDefault="00601605"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95250</wp:posOffset>
            </wp:positionV>
            <wp:extent cx="2192655" cy="1644015"/>
            <wp:effectExtent l="198120" t="144780" r="196215" b="139065"/>
            <wp:wrapTight wrapText="bothSides">
              <wp:wrapPolygon edited="0">
                <wp:start x="-39" y="22276"/>
                <wp:lineTo x="18475" y="22279"/>
                <wp:lineTo x="21461" y="21795"/>
                <wp:lineTo x="21711" y="1623"/>
                <wp:lineTo x="21676" y="1377"/>
                <wp:lineTo x="21437" y="-346"/>
                <wp:lineTo x="3107" y="-394"/>
                <wp:lineTo x="305" y="44"/>
                <wp:lineTo x="-2831" y="820"/>
                <wp:lineTo x="-347" y="20061"/>
                <wp:lineTo x="-39" y="22276"/>
              </wp:wrapPolygon>
            </wp:wrapTight>
            <wp:docPr id="7" name="Afbeelding 7" descr="C:\Users\i.verkuyten\AppData\Local\Microsoft\Windows\INetCache\Content.Word\20190412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verkuyten\AppData\Local\Microsoft\Windows\INetCache\Content.Word\20190412_100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0337">
                      <a:off x="0" y="0"/>
                      <a:ext cx="219265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605" w:rsidRDefault="00601605"/>
    <w:p w:rsidR="00601605" w:rsidRDefault="00601605"/>
    <w:p w:rsidR="00601605" w:rsidRDefault="00601605"/>
    <w:p w:rsidR="00601605" w:rsidRDefault="00601605"/>
    <w:p w:rsidR="00601605" w:rsidRDefault="00601605"/>
    <w:p w:rsidR="00601605" w:rsidRDefault="00601605"/>
    <w:p w:rsidR="00C15E12" w:rsidRPr="00AD16FE" w:rsidRDefault="00601605">
      <w:pPr>
        <w:rPr>
          <w:sz w:val="36"/>
          <w:szCs w:val="36"/>
        </w:rPr>
      </w:pPr>
      <w:r w:rsidRPr="00AD16FE"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2242820</wp:posOffset>
            </wp:positionV>
            <wp:extent cx="2626360" cy="1969770"/>
            <wp:effectExtent l="80645" t="71755" r="83185" b="64135"/>
            <wp:wrapTight wrapText="bothSides">
              <wp:wrapPolygon edited="0">
                <wp:start x="-291" y="3812"/>
                <wp:lineTo x="-635" y="21573"/>
                <wp:lineTo x="6559" y="22160"/>
                <wp:lineTo x="21472" y="22121"/>
                <wp:lineTo x="21606" y="19202"/>
                <wp:lineTo x="21616" y="18993"/>
                <wp:lineTo x="20131" y="36"/>
                <wp:lineTo x="17629" y="-168"/>
                <wp:lineTo x="7611" y="-776"/>
                <wp:lineTo x="-99" y="-358"/>
                <wp:lineTo x="-291" y="3812"/>
              </wp:wrapPolygon>
            </wp:wrapTight>
            <wp:docPr id="2" name="Afbeelding 2" descr="C:\Users\i.verkuyten\AppData\Local\Microsoft\Windows\INetCache\Content.Word\20190412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verkuyten\AppData\Local\Microsoft\Windows\INetCache\Content.Word\20190412_103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9960">
                      <a:off x="0" y="0"/>
                      <a:ext cx="26263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6FE"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2357755</wp:posOffset>
            </wp:positionV>
            <wp:extent cx="2360930" cy="1771015"/>
            <wp:effectExtent l="237807" t="181293" r="239078" b="181927"/>
            <wp:wrapTight wrapText="bothSides">
              <wp:wrapPolygon edited="0">
                <wp:start x="-58" y="22140"/>
                <wp:lineTo x="264" y="22996"/>
                <wp:lineTo x="5821" y="22046"/>
                <wp:lineTo x="5973" y="22953"/>
                <wp:lineTo x="8694" y="22138"/>
                <wp:lineTo x="8847" y="23045"/>
                <wp:lineTo x="14403" y="22096"/>
                <wp:lineTo x="14556" y="23003"/>
                <wp:lineTo x="20282" y="22002"/>
                <wp:lineTo x="21725" y="14665"/>
                <wp:lineTo x="21721" y="854"/>
                <wp:lineTo x="21682" y="628"/>
                <wp:lineTo x="21530" y="-279"/>
                <wp:lineTo x="16331" y="-389"/>
                <wp:lineTo x="13495" y="-255"/>
                <wp:lineTo x="10622" y="-347"/>
                <wp:lineTo x="7786" y="-212"/>
                <wp:lineTo x="2039" y="-396"/>
                <wp:lineTo x="-682" y="418"/>
                <wp:lineTo x="-261" y="2912"/>
                <wp:lineTo x="-2982" y="3727"/>
                <wp:lineTo x="-364" y="20326"/>
                <wp:lineTo x="-58" y="22140"/>
              </wp:wrapPolygon>
            </wp:wrapTight>
            <wp:docPr id="1" name="Afbeelding 1" descr="C:\Users\i.verkuyten\AppData\Local\Microsoft\Windows\INetCache\Content.Word\20190412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verkuyten\AppData\Local\Microsoft\Windows\INetCache\Content.Word\20190412_101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59559">
                      <a:off x="0" y="0"/>
                      <a:ext cx="236093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6FE">
        <w:rPr>
          <w:sz w:val="36"/>
          <w:szCs w:val="36"/>
        </w:rPr>
        <w:t xml:space="preserve">12 April hebben wij meegedaan met de koningsspelen. </w:t>
      </w:r>
      <w:r w:rsidRPr="00AD16FE">
        <w:rPr>
          <w:sz w:val="36"/>
          <w:szCs w:val="36"/>
        </w:rPr>
        <w:br/>
        <w:t xml:space="preserve">We zijn begonnen met een ontbijt samen in de klas. Daarna waren er allemaal leuke spellen bij ’t Doesgoor. Het was een gezellige dag! </w:t>
      </w:r>
    </w:p>
    <w:sectPr w:rsidR="00C15E12" w:rsidRPr="00AD16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05"/>
    <w:rsid w:val="00601605"/>
    <w:rsid w:val="00900730"/>
    <w:rsid w:val="00AD16FE"/>
    <w:rsid w:val="00D5788A"/>
    <w:rsid w:val="00E4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4C919-1DAA-4609-A876-9C43C8E5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4EE6F71F</Template>
  <TotalTime>0</TotalTime>
  <Pages>1</Pages>
  <Words>32</Words>
  <Characters>178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Verkuyten, Irene</dc:creator>
  <cp:keywords/>
  <dc:description/>
  <cp:lastModifiedBy>Dam, Chantal ten</cp:lastModifiedBy>
  <cp:revision>2</cp:revision>
  <dcterms:created xsi:type="dcterms:W3CDTF">2019-04-19T13:05:00Z</dcterms:created>
  <dcterms:modified xsi:type="dcterms:W3CDTF">2019-04-19T13:05:00Z</dcterms:modified>
</cp:coreProperties>
</file>