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02221306"/>
        <w:docPartObj>
          <w:docPartGallery w:val="Cover Pages"/>
          <w:docPartUnique/>
        </w:docPartObj>
      </w:sdtPr>
      <w:sdtEndPr/>
      <w:sdtContent>
        <w:p w:rsidR="004517E3" w:rsidRDefault="00EB675B" w:rsidP="00EB675B">
          <w:pPr>
            <w:pStyle w:val="Logo"/>
          </w:pPr>
          <w:r w:rsidRPr="00596168">
            <w:rPr>
              <w:rFonts w:cstheme="minorHAnsi"/>
              <w:noProof/>
            </w:rPr>
            <w:drawing>
              <wp:anchor distT="0" distB="0" distL="114300" distR="114300" simplePos="0" relativeHeight="251716608" behindDoc="0" locked="0" layoutInCell="1" allowOverlap="1" wp14:anchorId="484C0639">
                <wp:simplePos x="0" y="0"/>
                <wp:positionH relativeFrom="margin">
                  <wp:align>center</wp:align>
                </wp:positionH>
                <wp:positionV relativeFrom="paragraph">
                  <wp:posOffset>1092200</wp:posOffset>
                </wp:positionV>
                <wp:extent cx="2942590" cy="2742565"/>
                <wp:effectExtent l="0" t="0" r="0" b="635"/>
                <wp:wrapThrough wrapText="bothSides">
                  <wp:wrapPolygon edited="0">
                    <wp:start x="0" y="0"/>
                    <wp:lineTo x="0" y="21455"/>
                    <wp:lineTo x="21395" y="21455"/>
                    <wp:lineTo x="2139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2590"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66">
            <w:rPr>
              <w:noProof/>
            </w:rPr>
            <mc:AlternateContent>
              <mc:Choice Requires="wps">
                <w:drawing>
                  <wp:anchor distT="0" distB="0" distL="114300" distR="114300" simplePos="0" relativeHeight="251638784" behindDoc="0" locked="0" layoutInCell="1" allowOverlap="1" wp14:anchorId="37A1744F" wp14:editId="5B91886B">
                    <wp:simplePos x="0" y="0"/>
                    <wp:positionH relativeFrom="margin">
                      <wp:posOffset>-561975</wp:posOffset>
                    </wp:positionH>
                    <wp:positionV relativeFrom="margin">
                      <wp:posOffset>-85725</wp:posOffset>
                    </wp:positionV>
                    <wp:extent cx="6886575" cy="2110740"/>
                    <wp:effectExtent l="0" t="0" r="9525" b="10795"/>
                    <wp:wrapTopAndBottom/>
                    <wp:docPr id="66" name="Tekstvak 5" descr="Tekstvak met titel en subtitel van document"/>
                    <wp:cNvGraphicFramePr/>
                    <a:graphic xmlns:a="http://schemas.openxmlformats.org/drawingml/2006/main">
                      <a:graphicData uri="http://schemas.microsoft.com/office/word/2010/wordprocessingShape">
                        <wps:wsp>
                          <wps:cNvSpPr txBox="1"/>
                          <wps:spPr>
                            <a:xfrm>
                              <a:off x="0" y="0"/>
                              <a:ext cx="6886575"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el"/>
                                  <w:tag w:val=""/>
                                  <w:id w:val="1077169503"/>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2C47AB" w:rsidRDefault="002C47AB" w:rsidP="000C6C31">
                                    <w:pPr>
                                      <w:pStyle w:val="Titel1"/>
                                      <w:jc w:val="center"/>
                                    </w:pPr>
                                    <w:r>
                                      <w:t>Schoolplan 2019-2023</w:t>
                                    </w:r>
                                  </w:p>
                                </w:sdtContent>
                              </w:sdt>
                              <w:sdt>
                                <w:sdtPr>
                                  <w:rPr>
                                    <w:i/>
                                  </w:rPr>
                                  <w:alias w:val="Subtitel"/>
                                  <w:tag w:val=""/>
                                  <w:id w:val="-214349690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2C47AB" w:rsidRPr="0019014A" w:rsidRDefault="002C47AB" w:rsidP="000C6C31">
                                    <w:pPr>
                                      <w:pStyle w:val="Subtitel"/>
                                      <w:jc w:val="center"/>
                                      <w:rPr>
                                        <w:i/>
                                      </w:rPr>
                                    </w:pPr>
                                    <w:r>
                                      <w:rPr>
                                        <w:i/>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A1744F" id="_x0000_t202" coordsize="21600,21600" o:spt="202" path="m,l,21600r21600,l21600,xe">
                    <v:stroke joinstyle="miter"/>
                    <v:path gradientshapeok="t" o:connecttype="rect"/>
                  </v:shapetype>
                  <v:shape id="Tekstvak 5" o:spid="_x0000_s1026" type="#_x0000_t202" alt="Tekstvak met titel en subtitel van document" style="position:absolute;margin-left:-44.25pt;margin-top:-6.75pt;width:542.25pt;height:166.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" filled="f" stroked="f" strokeweight=".5pt">
                    <v:textbox style="mso-fit-shape-to-text:t" inset="0,0,0,0">
                      <w:txbxContent>
                        <w:sdt>
                          <w:sdtPr>
                            <w:alias w:val="Titel"/>
                            <w:tag w:val=""/>
                            <w:id w:val="1077169503"/>
                            <w:dataBinding w:prefixMappings="xmlns:ns0='http://purl.org/dc/elements/1.1/' xmlns:ns1='http://schemas.openxmlformats.org/package/2006/metadata/core-properties' " w:xpath="/ns1:coreProperties[1]/ns0:title[1]" w:storeItemID="{6C3C8BC8-F283-45AE-878A-BAB7291924A1}"/>
                            <w15:appearance w15:val="hidden"/>
                            <w:text/>
                          </w:sdtPr>
                          <w:sdtContent>
                            <w:p w:rsidR="002C47AB" w:rsidRDefault="002C47AB" w:rsidP="000C6C31">
                              <w:pPr>
                                <w:pStyle w:val="Titel1"/>
                                <w:jc w:val="center"/>
                              </w:pPr>
                              <w:r>
                                <w:t>Schoolplan 2019-2023</w:t>
                              </w:r>
                            </w:p>
                          </w:sdtContent>
                        </w:sdt>
                        <w:sdt>
                          <w:sdtPr>
                            <w:rPr>
                              <w:i/>
                            </w:rPr>
                            <w:alias w:val="Subtitel"/>
                            <w:tag w:val=""/>
                            <w:id w:val="-2143496904"/>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rsidR="002C47AB" w:rsidRPr="0019014A" w:rsidRDefault="002C47AB" w:rsidP="000C6C31">
                              <w:pPr>
                                <w:pStyle w:val="Subtitel"/>
                                <w:jc w:val="center"/>
                                <w:rPr>
                                  <w:i/>
                                </w:rPr>
                              </w:pPr>
                              <w:r>
                                <w:rPr>
                                  <w:i/>
                                </w:rPr>
                                <w:t xml:space="preserve">     </w:t>
                              </w:r>
                            </w:p>
                          </w:sdtContent>
                        </w:sdt>
                      </w:txbxContent>
                    </v:textbox>
                    <w10:wrap type="topAndBottom" anchorx="margin" anchory="margin"/>
                  </v:shape>
                </w:pict>
              </mc:Fallback>
            </mc:AlternateContent>
          </w:r>
        </w:p>
        <w:p w:rsidR="00727ABF" w:rsidRDefault="00172266">
          <w:r>
            <w:rPr>
              <w:noProof/>
            </w:rPr>
            <w:drawing>
              <wp:anchor distT="0" distB="0" distL="114300" distR="114300" simplePos="0" relativeHeight="251679744" behindDoc="0" locked="0" layoutInCell="1" allowOverlap="1" wp14:anchorId="5F0CC85A" wp14:editId="3F3DB063">
                <wp:simplePos x="0" y="0"/>
                <wp:positionH relativeFrom="column">
                  <wp:posOffset>4176395</wp:posOffset>
                </wp:positionH>
                <wp:positionV relativeFrom="paragraph">
                  <wp:posOffset>3045460</wp:posOffset>
                </wp:positionV>
                <wp:extent cx="1786255" cy="2322830"/>
                <wp:effectExtent l="0" t="0" r="4445" b="127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6255" cy="2322830"/>
                        </a:xfrm>
                        <a:prstGeom prst="rect">
                          <a:avLst/>
                        </a:prstGeom>
                        <a:noFill/>
                      </pic:spPr>
                    </pic:pic>
                  </a:graphicData>
                </a:graphic>
              </wp:anchor>
            </w:drawing>
          </w:r>
          <w:r w:rsidRPr="00172266">
            <w:rPr>
              <w:rFonts w:ascii="Calibri" w:eastAsia="Calibri" w:hAnsi="Calibri" w:cs="Times New Roman"/>
              <w:noProof/>
              <w:sz w:val="22"/>
              <w:szCs w:val="22"/>
            </w:rPr>
            <w:drawing>
              <wp:anchor distT="0" distB="0" distL="114300" distR="114300" simplePos="0" relativeHeight="251677696" behindDoc="0" locked="0" layoutInCell="1" allowOverlap="1" wp14:anchorId="11A3383A" wp14:editId="46056A42">
                <wp:simplePos x="0" y="0"/>
                <wp:positionH relativeFrom="column">
                  <wp:posOffset>2333625</wp:posOffset>
                </wp:positionH>
                <wp:positionV relativeFrom="paragraph">
                  <wp:posOffset>3245485</wp:posOffset>
                </wp:positionV>
                <wp:extent cx="1562100" cy="2066925"/>
                <wp:effectExtent l="0" t="0" r="0"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1413" r="41330" b="11017"/>
                        <a:stretch/>
                      </pic:blipFill>
                      <pic:spPr bwMode="auto">
                        <a:xfrm>
                          <a:off x="0" y="0"/>
                          <a:ext cx="1562100" cy="2066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3600" behindDoc="0" locked="0" layoutInCell="1" allowOverlap="1" wp14:anchorId="6DE57F2E" wp14:editId="7FCC430D">
                <wp:simplePos x="0" y="0"/>
                <wp:positionH relativeFrom="column">
                  <wp:posOffset>152400</wp:posOffset>
                </wp:positionH>
                <wp:positionV relativeFrom="paragraph">
                  <wp:posOffset>2927985</wp:posOffset>
                </wp:positionV>
                <wp:extent cx="1603375" cy="2322830"/>
                <wp:effectExtent l="0" t="0" r="0" b="12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2322830"/>
                        </a:xfrm>
                        <a:prstGeom prst="rect">
                          <a:avLst/>
                        </a:prstGeom>
                        <a:noFill/>
                      </pic:spPr>
                    </pic:pic>
                  </a:graphicData>
                </a:graphic>
              </wp:anchor>
            </w:drawing>
          </w:r>
          <w:r>
            <w:rPr>
              <w:noProof/>
            </w:rPr>
            <mc:AlternateContent>
              <mc:Choice Requires="wps">
                <w:drawing>
                  <wp:anchor distT="91440" distB="91440" distL="114300" distR="114300" simplePos="0" relativeHeight="251659264" behindDoc="0" locked="0" layoutInCell="1" allowOverlap="1" wp14:anchorId="063A8AFF" wp14:editId="5EFE13A6">
                    <wp:simplePos x="0" y="0"/>
                    <wp:positionH relativeFrom="margin">
                      <wp:align>left</wp:align>
                    </wp:positionH>
                    <wp:positionV relativeFrom="paragraph">
                      <wp:posOffset>2064385</wp:posOffset>
                    </wp:positionV>
                    <wp:extent cx="6076950" cy="863600"/>
                    <wp:effectExtent l="0" t="0" r="0" b="0"/>
                    <wp:wrapTopAndBottom/>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63600"/>
                            </a:xfrm>
                            <a:prstGeom prst="rect">
                              <a:avLst/>
                            </a:prstGeom>
                            <a:noFill/>
                            <a:ln w="9525">
                              <a:noFill/>
                              <a:miter lim="800000"/>
                              <a:headEnd/>
                              <a:tailEnd/>
                            </a:ln>
                          </wps:spPr>
                          <wps:txbx>
                            <w:txbxContent>
                              <w:p w:rsidR="002C47AB" w:rsidRPr="004517E3" w:rsidRDefault="002C47AB" w:rsidP="00172266">
                                <w:pPr>
                                  <w:pBdr>
                                    <w:top w:val="single" w:sz="24" w:space="8" w:color="4A66AC" w:themeColor="accent1"/>
                                    <w:bottom w:val="single" w:sz="24" w:space="8" w:color="4A66AC" w:themeColor="accent1"/>
                                  </w:pBdr>
                                  <w:spacing w:after="0"/>
                                  <w:rPr>
                                    <w:i/>
                                    <w:iCs/>
                                    <w:color w:val="4A66AC" w:themeColor="accent1"/>
                                    <w:sz w:val="48"/>
                                    <w:szCs w:val="48"/>
                                  </w:rPr>
                                </w:pPr>
                                <w:r w:rsidRPr="004517E3">
                                  <w:rPr>
                                    <w:i/>
                                    <w:iCs/>
                                    <w:color w:val="4A66AC" w:themeColor="accent1"/>
                                    <w:sz w:val="48"/>
                                    <w:szCs w:val="48"/>
                                  </w:rPr>
                                  <w:t>Eigenaarschap</w:t>
                                </w:r>
                                <w:r>
                                  <w:rPr>
                                    <w:i/>
                                    <w:iCs/>
                                    <w:color w:val="4A66AC" w:themeColor="accent1"/>
                                    <w:sz w:val="48"/>
                                    <w:szCs w:val="48"/>
                                  </w:rPr>
                                  <w:t xml:space="preserve">     </w:t>
                                </w:r>
                                <w:r w:rsidRPr="004517E3">
                                  <w:rPr>
                                    <w:i/>
                                    <w:iCs/>
                                    <w:color w:val="4A66AC" w:themeColor="accent1"/>
                                    <w:sz w:val="48"/>
                                    <w:szCs w:val="48"/>
                                  </w:rPr>
                                  <w:t>Vakmanschap</w:t>
                                </w:r>
                                <w:r>
                                  <w:rPr>
                                    <w:i/>
                                    <w:iCs/>
                                    <w:color w:val="4A66AC" w:themeColor="accent1"/>
                                    <w:sz w:val="48"/>
                                    <w:szCs w:val="48"/>
                                  </w:rPr>
                                  <w:t xml:space="preserve">    P</w:t>
                                </w:r>
                                <w:r w:rsidRPr="004517E3">
                                  <w:rPr>
                                    <w:i/>
                                    <w:iCs/>
                                    <w:color w:val="4A66AC" w:themeColor="accent1"/>
                                    <w:sz w:val="48"/>
                                    <w:szCs w:val="48"/>
                                  </w:rPr>
                                  <w:t>artnerschap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A8AFF" id="Tekstvak 2" o:spid="_x0000_s1027" type="#_x0000_t202" style="position:absolute;margin-left:0;margin-top:162.55pt;width:478.5pt;height:68pt;z-index:2516592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" filled="f" stroked="f">
                    <v:textbox>
                      <w:txbxContent>
                        <w:p w:rsidR="002C47AB" w:rsidRPr="004517E3" w:rsidRDefault="002C47AB" w:rsidP="00172266">
                          <w:pPr>
                            <w:pBdr>
                              <w:top w:val="single" w:sz="24" w:space="8" w:color="4A66AC" w:themeColor="accent1"/>
                              <w:bottom w:val="single" w:sz="24" w:space="8" w:color="4A66AC" w:themeColor="accent1"/>
                            </w:pBdr>
                            <w:spacing w:after="0"/>
                            <w:rPr>
                              <w:i/>
                              <w:iCs/>
                              <w:color w:val="4A66AC" w:themeColor="accent1"/>
                              <w:sz w:val="48"/>
                              <w:szCs w:val="48"/>
                            </w:rPr>
                          </w:pPr>
                          <w:r w:rsidRPr="004517E3">
                            <w:rPr>
                              <w:i/>
                              <w:iCs/>
                              <w:color w:val="4A66AC" w:themeColor="accent1"/>
                              <w:sz w:val="48"/>
                              <w:szCs w:val="48"/>
                            </w:rPr>
                            <w:t>Eigenaarschap</w:t>
                          </w:r>
                          <w:r>
                            <w:rPr>
                              <w:i/>
                              <w:iCs/>
                              <w:color w:val="4A66AC" w:themeColor="accent1"/>
                              <w:sz w:val="48"/>
                              <w:szCs w:val="48"/>
                            </w:rPr>
                            <w:t xml:space="preserve">     </w:t>
                          </w:r>
                          <w:r w:rsidRPr="004517E3">
                            <w:rPr>
                              <w:i/>
                              <w:iCs/>
                              <w:color w:val="4A66AC" w:themeColor="accent1"/>
                              <w:sz w:val="48"/>
                              <w:szCs w:val="48"/>
                            </w:rPr>
                            <w:t>Vakmanschap</w:t>
                          </w:r>
                          <w:r>
                            <w:rPr>
                              <w:i/>
                              <w:iCs/>
                              <w:color w:val="4A66AC" w:themeColor="accent1"/>
                              <w:sz w:val="48"/>
                              <w:szCs w:val="48"/>
                            </w:rPr>
                            <w:t xml:space="preserve">    P</w:t>
                          </w:r>
                          <w:r w:rsidRPr="004517E3">
                            <w:rPr>
                              <w:i/>
                              <w:iCs/>
                              <w:color w:val="4A66AC" w:themeColor="accent1"/>
                              <w:sz w:val="48"/>
                              <w:szCs w:val="48"/>
                            </w:rPr>
                            <w:t>artnerschap</w:t>
                          </w:r>
                        </w:p>
                      </w:txbxContent>
                    </v:textbox>
                    <w10:wrap type="topAndBottom" anchorx="margin"/>
                  </v:shape>
                </w:pict>
              </mc:Fallback>
            </mc:AlternateContent>
          </w:r>
          <w:r w:rsidR="005005D5">
            <w:rPr>
              <w:noProof/>
            </w:rPr>
            <mc:AlternateContent>
              <mc:Choice Requires="wps">
                <w:drawing>
                  <wp:anchor distT="0" distB="0" distL="114300" distR="114300" simplePos="0" relativeHeight="251645952" behindDoc="0" locked="0" layoutInCell="1" allowOverlap="1" wp14:anchorId="1A7B44DC" wp14:editId="110B1D0B">
                    <wp:simplePos x="0" y="0"/>
                    <wp:positionH relativeFrom="margin">
                      <wp:align>left</wp:align>
                    </wp:positionH>
                    <wp:positionV relativeFrom="margin">
                      <wp:posOffset>8534400</wp:posOffset>
                    </wp:positionV>
                    <wp:extent cx="5962650" cy="542925"/>
                    <wp:effectExtent l="0" t="0" r="0" b="9525"/>
                    <wp:wrapNone/>
                    <wp:docPr id="67" name="Tekstvak 10" descr="Tekstvak met contactgegevens van bedrijf"/>
                    <wp:cNvGraphicFramePr/>
                    <a:graphic xmlns:a="http://schemas.openxmlformats.org/drawingml/2006/main">
                      <a:graphicData uri="http://schemas.microsoft.com/office/word/2010/wordprocessingShape">
                        <wps:wsp>
                          <wps:cNvSpPr txBox="1"/>
                          <wps:spPr>
                            <a:xfrm>
                              <a:off x="0" y="0"/>
                              <a:ext cx="5962650" cy="5429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51"/>
                                  <w:gridCol w:w="447"/>
                                  <w:gridCol w:w="2660"/>
                                  <w:gridCol w:w="447"/>
                                  <w:gridCol w:w="2657"/>
                                </w:tblGrid>
                                <w:tr w:rsidR="002C47AB">
                                  <w:sdt>
                                    <w:sdtPr>
                                      <w:alias w:val="Adres"/>
                                      <w:tag w:val=""/>
                                      <w:id w:val="1804426379"/>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rsidR="002C47AB" w:rsidRDefault="002C47AB">
                                          <w:pPr>
                                            <w:pStyle w:val="Contactgegevens"/>
                                          </w:pPr>
                                          <w:proofErr w:type="spellStart"/>
                                          <w:r>
                                            <w:t>Kievitstraat</w:t>
                                          </w:r>
                                          <w:proofErr w:type="spellEnd"/>
                                          <w:r>
                                            <w:t xml:space="preserve"> 63</w:t>
                                          </w:r>
                                          <w:r>
                                            <w:br/>
                                            <w:t>7471 EL  Goor</w:t>
                                          </w:r>
                                        </w:p>
                                      </w:tc>
                                    </w:sdtContent>
                                  </w:sdt>
                                  <w:tc>
                                    <w:tcPr>
                                      <w:tcW w:w="252" w:type="pct"/>
                                    </w:tcPr>
                                    <w:p w:rsidR="002C47AB" w:rsidRDefault="002C47AB">
                                      <w:pPr>
                                        <w:pStyle w:val="Contactgegevens"/>
                                      </w:pPr>
                                    </w:p>
                                  </w:tc>
                                  <w:tc>
                                    <w:tcPr>
                                      <w:tcW w:w="1501" w:type="pct"/>
                                    </w:tcPr>
                                    <w:p w:rsidR="002C47AB" w:rsidRDefault="002C47AB" w:rsidP="005005D5">
                                      <w:pPr>
                                        <w:pStyle w:val="Contactgegevens"/>
                                        <w:jc w:val="center"/>
                                      </w:pPr>
                                    </w:p>
                                  </w:tc>
                                  <w:tc>
                                    <w:tcPr>
                                      <w:tcW w:w="252" w:type="pct"/>
                                    </w:tcPr>
                                    <w:p w:rsidR="002C47AB" w:rsidRDefault="002C47AB">
                                      <w:pPr>
                                        <w:pStyle w:val="Contactgegevens"/>
                                      </w:pPr>
                                    </w:p>
                                  </w:tc>
                                  <w:tc>
                                    <w:tcPr>
                                      <w:tcW w:w="1500" w:type="pct"/>
                                    </w:tcPr>
                                    <w:sdt>
                                      <w:sdtPr>
                                        <w:alias w:val="E-mail"/>
                                        <w:tag w:val=""/>
                                        <w:id w:val="-2019763175"/>
                                        <w:dataBinding w:prefixMappings="xmlns:ns0='http://schemas.microsoft.com/office/2006/coverPageProps' " w:xpath="/ns0:CoverPageProperties[1]/ns0:CompanyEmail[1]" w:storeItemID="{55AF091B-3C7A-41E3-B477-F2FDAA23CFDA}"/>
                                        <w15:appearance w15:val="hidden"/>
                                        <w:text/>
                                      </w:sdtPr>
                                      <w:sdtEndPr/>
                                      <w:sdtContent>
                                        <w:p w:rsidR="002C47AB" w:rsidRDefault="002C47AB">
                                          <w:pPr>
                                            <w:pStyle w:val="Contactgegevens"/>
                                            <w:jc w:val="right"/>
                                          </w:pPr>
                                          <w:r>
                                            <w:t>directie@bsalbatros.nl</w:t>
                                          </w:r>
                                        </w:p>
                                      </w:sdtContent>
                                    </w:sdt>
                                    <w:p w:rsidR="002C47AB" w:rsidRDefault="00316151">
                                      <w:pPr>
                                        <w:pStyle w:val="Contactgegevens"/>
                                        <w:jc w:val="right"/>
                                      </w:pPr>
                                      <w:sdt>
                                        <w:sdtPr>
                                          <w:alias w:val="Internetadres"/>
                                          <w:tag w:val=""/>
                                          <w:id w:val="155041868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2C47AB">
                                            <w:t>www.bsalbatros.nl</w:t>
                                          </w:r>
                                        </w:sdtContent>
                                      </w:sdt>
                                    </w:p>
                                  </w:tc>
                                </w:tr>
                              </w:tbl>
                              <w:p w:rsidR="002C47AB" w:rsidRDefault="002C47AB">
                                <w:pPr>
                                  <w:pStyle w:val="Tabelruimt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B44DC" id="_x0000_t202" coordsize="21600,21600" o:spt="202" path="m,l,21600r21600,l21600,xe">
                    <v:stroke joinstyle="miter"/>
                    <v:path gradientshapeok="t" o:connecttype="rect"/>
                  </v:shapetype>
                  <v:shape id="Tekstvak 10" o:spid="_x0000_s1028" type="#_x0000_t202" alt="Tekstvak met contactgegevens van bedrijf" style="position:absolute;margin-left:0;margin-top:672pt;width:469.5pt;height:42.7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" fillcolor="#4a66ac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51"/>
                            <w:gridCol w:w="447"/>
                            <w:gridCol w:w="2660"/>
                            <w:gridCol w:w="447"/>
                            <w:gridCol w:w="2657"/>
                          </w:tblGrid>
                          <w:tr w:rsidR="002C47AB">
                            <w:sdt>
                              <w:sdtPr>
                                <w:alias w:val="Adres"/>
                                <w:tag w:val=""/>
                                <w:id w:val="1804426379"/>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rsidR="002C47AB" w:rsidRDefault="002C47AB">
                                    <w:pPr>
                                      <w:pStyle w:val="Contactgegevens"/>
                                    </w:pPr>
                                    <w:proofErr w:type="spellStart"/>
                                    <w:r>
                                      <w:t>Kievitstraat</w:t>
                                    </w:r>
                                    <w:proofErr w:type="spellEnd"/>
                                    <w:r>
                                      <w:t xml:space="preserve"> 63</w:t>
                                    </w:r>
                                    <w:r>
                                      <w:br/>
                                      <w:t>7471 EL  Goor</w:t>
                                    </w:r>
                                  </w:p>
                                </w:tc>
                              </w:sdtContent>
                            </w:sdt>
                            <w:tc>
                              <w:tcPr>
                                <w:tcW w:w="252" w:type="pct"/>
                              </w:tcPr>
                              <w:p w:rsidR="002C47AB" w:rsidRDefault="002C47AB">
                                <w:pPr>
                                  <w:pStyle w:val="Contactgegevens"/>
                                </w:pPr>
                              </w:p>
                            </w:tc>
                            <w:tc>
                              <w:tcPr>
                                <w:tcW w:w="1501" w:type="pct"/>
                              </w:tcPr>
                              <w:p w:rsidR="002C47AB" w:rsidRDefault="002C47AB" w:rsidP="005005D5">
                                <w:pPr>
                                  <w:pStyle w:val="Contactgegevens"/>
                                  <w:jc w:val="center"/>
                                </w:pPr>
                              </w:p>
                            </w:tc>
                            <w:tc>
                              <w:tcPr>
                                <w:tcW w:w="252" w:type="pct"/>
                              </w:tcPr>
                              <w:p w:rsidR="002C47AB" w:rsidRDefault="002C47AB">
                                <w:pPr>
                                  <w:pStyle w:val="Contactgegevens"/>
                                </w:pPr>
                              </w:p>
                            </w:tc>
                            <w:tc>
                              <w:tcPr>
                                <w:tcW w:w="1500" w:type="pct"/>
                              </w:tcPr>
                              <w:sdt>
                                <w:sdtPr>
                                  <w:alias w:val="E-mail"/>
                                  <w:tag w:val=""/>
                                  <w:id w:val="-2019763175"/>
                                  <w:dataBinding w:prefixMappings="xmlns:ns0='http://schemas.microsoft.com/office/2006/coverPageProps' " w:xpath="/ns0:CoverPageProperties[1]/ns0:CompanyEmail[1]" w:storeItemID="{55AF091B-3C7A-41E3-B477-F2FDAA23CFDA}"/>
                                  <w15:appearance w15:val="hidden"/>
                                  <w:text/>
                                </w:sdtPr>
                                <w:sdtEndPr/>
                                <w:sdtContent>
                                  <w:p w:rsidR="002C47AB" w:rsidRDefault="002C47AB">
                                    <w:pPr>
                                      <w:pStyle w:val="Contactgegevens"/>
                                      <w:jc w:val="right"/>
                                    </w:pPr>
                                    <w:r>
                                      <w:t>directie@bsalbatros.nl</w:t>
                                    </w:r>
                                  </w:p>
                                </w:sdtContent>
                              </w:sdt>
                              <w:p w:rsidR="002C47AB" w:rsidRDefault="00316151">
                                <w:pPr>
                                  <w:pStyle w:val="Contactgegevens"/>
                                  <w:jc w:val="right"/>
                                </w:pPr>
                                <w:sdt>
                                  <w:sdtPr>
                                    <w:alias w:val="Internetadres"/>
                                    <w:tag w:val=""/>
                                    <w:id w:val="155041868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2C47AB">
                                      <w:t>www.bsalbatros.nl</w:t>
                                    </w:r>
                                  </w:sdtContent>
                                </w:sdt>
                              </w:p>
                            </w:tc>
                          </w:tr>
                        </w:tbl>
                        <w:p w:rsidR="002C47AB" w:rsidRDefault="002C47AB">
                          <w:pPr>
                            <w:pStyle w:val="Tabelruimte"/>
                          </w:pPr>
                        </w:p>
                      </w:txbxContent>
                    </v:textbox>
                    <w10:wrap anchorx="margin" anchory="margin"/>
                  </v:shape>
                </w:pict>
              </mc:Fallback>
            </mc:AlternateContent>
          </w:r>
          <w:r w:rsidR="00727ABF">
            <w:br w:type="page"/>
          </w:r>
        </w:p>
      </w:sdtContent>
    </w:sdt>
    <w:sdt>
      <w:sdtPr>
        <w:rPr>
          <w:rFonts w:asciiTheme="minorHAnsi" w:eastAsiaTheme="minorEastAsia" w:hAnsiTheme="minorHAnsi" w:cstheme="minorBidi"/>
          <w:color w:val="242852" w:themeColor="text2"/>
          <w:sz w:val="20"/>
          <w:szCs w:val="20"/>
        </w:rPr>
        <w:id w:val="1250242059"/>
      </w:sdtPr>
      <w:sdtEndPr>
        <w:rPr>
          <w:noProof/>
          <w:color w:val="auto"/>
          <w:sz w:val="24"/>
        </w:rPr>
      </w:sdtEndPr>
      <w:sdtContent>
        <w:sdt>
          <w:sdtPr>
            <w:rPr>
              <w:rFonts w:asciiTheme="minorHAnsi" w:eastAsiaTheme="minorEastAsia" w:hAnsiTheme="minorHAnsi" w:cstheme="minorBidi"/>
              <w:color w:val="242852" w:themeColor="text2"/>
              <w:sz w:val="20"/>
              <w:szCs w:val="20"/>
            </w:rPr>
            <w:id w:val="1903940750"/>
            <w:docPartObj>
              <w:docPartGallery w:val="Table of Contents"/>
              <w:docPartUnique/>
            </w:docPartObj>
          </w:sdtPr>
          <w:sdtEndPr>
            <w:rPr>
              <w:color w:val="auto"/>
              <w:sz w:val="24"/>
            </w:rPr>
          </w:sdtEndPr>
          <w:sdtContent>
            <w:p w:rsidR="007E6643" w:rsidRDefault="007E6643">
              <w:pPr>
                <w:pStyle w:val="Kopvaninhoudsopgave"/>
              </w:pPr>
              <w:r>
                <w:t>Inhoudsopgave</w:t>
              </w:r>
            </w:p>
            <w:p w:rsidR="0019014A" w:rsidRDefault="00A3363F">
              <w:pPr>
                <w:pStyle w:val="Inhopg1"/>
                <w:rPr>
                  <w:b w:val="0"/>
                  <w:noProof/>
                  <w:sz w:val="22"/>
                  <w:szCs w:val="22"/>
                </w:rPr>
              </w:pPr>
              <w:r>
                <w:fldChar w:fldCharType="begin"/>
              </w:r>
              <w:r>
                <w:instrText xml:space="preserve"> TOC \o "1-2" </w:instrText>
              </w:r>
              <w:r w:rsidR="00A41A06">
                <w:instrText xml:space="preserve">\n "2-2" </w:instrText>
              </w:r>
              <w:r>
                <w:instrText xml:space="preserve">\h \z \u </w:instrText>
              </w:r>
              <w:r>
                <w:fldChar w:fldCharType="separate"/>
              </w:r>
              <w:hyperlink w:anchor="_Toc511132600" w:history="1">
                <w:r w:rsidR="0019014A" w:rsidRPr="00B64393">
                  <w:rPr>
                    <w:rStyle w:val="Hyperlink"/>
                    <w:noProof/>
                  </w:rPr>
                  <w:t>Inleiding</w:t>
                </w:r>
                <w:r w:rsidR="0019014A">
                  <w:rPr>
                    <w:noProof/>
                    <w:webHidden/>
                  </w:rPr>
                  <w:tab/>
                </w:r>
                <w:r w:rsidR="0019014A">
                  <w:rPr>
                    <w:noProof/>
                    <w:webHidden/>
                  </w:rPr>
                  <w:fldChar w:fldCharType="begin"/>
                </w:r>
                <w:r w:rsidR="0019014A">
                  <w:rPr>
                    <w:noProof/>
                    <w:webHidden/>
                  </w:rPr>
                  <w:instrText xml:space="preserve"> PAGEREF _Toc511132600 \h </w:instrText>
                </w:r>
                <w:r w:rsidR="0019014A">
                  <w:rPr>
                    <w:noProof/>
                    <w:webHidden/>
                  </w:rPr>
                </w:r>
                <w:r w:rsidR="0019014A">
                  <w:rPr>
                    <w:noProof/>
                    <w:webHidden/>
                  </w:rPr>
                  <w:fldChar w:fldCharType="separate"/>
                </w:r>
                <w:r w:rsidR="0019014A">
                  <w:rPr>
                    <w:noProof/>
                    <w:webHidden/>
                  </w:rPr>
                  <w:t>3</w:t>
                </w:r>
                <w:r w:rsidR="0019014A">
                  <w:rPr>
                    <w:noProof/>
                    <w:webHidden/>
                  </w:rPr>
                  <w:fldChar w:fldCharType="end"/>
                </w:r>
              </w:hyperlink>
            </w:p>
            <w:p w:rsidR="0019014A" w:rsidRDefault="00316151">
              <w:pPr>
                <w:pStyle w:val="Inhopg1"/>
                <w:rPr>
                  <w:b w:val="0"/>
                  <w:noProof/>
                  <w:sz w:val="22"/>
                  <w:szCs w:val="22"/>
                </w:rPr>
              </w:pPr>
              <w:hyperlink w:anchor="_Toc511132601" w:history="1">
                <w:r w:rsidR="0019014A" w:rsidRPr="00B64393">
                  <w:rPr>
                    <w:rStyle w:val="Hyperlink"/>
                    <w:noProof/>
                  </w:rPr>
                  <w:t>Stichting Keender</w:t>
                </w:r>
                <w:r w:rsidR="0019014A">
                  <w:rPr>
                    <w:noProof/>
                    <w:webHidden/>
                  </w:rPr>
                  <w:tab/>
                </w:r>
                <w:r w:rsidR="0019014A">
                  <w:rPr>
                    <w:noProof/>
                    <w:webHidden/>
                  </w:rPr>
                  <w:fldChar w:fldCharType="begin"/>
                </w:r>
                <w:r w:rsidR="0019014A">
                  <w:rPr>
                    <w:noProof/>
                    <w:webHidden/>
                  </w:rPr>
                  <w:instrText xml:space="preserve"> PAGEREF _Toc511132601 \h </w:instrText>
                </w:r>
                <w:r w:rsidR="0019014A">
                  <w:rPr>
                    <w:noProof/>
                    <w:webHidden/>
                  </w:rPr>
                </w:r>
                <w:r w:rsidR="0019014A">
                  <w:rPr>
                    <w:noProof/>
                    <w:webHidden/>
                  </w:rPr>
                  <w:fldChar w:fldCharType="separate"/>
                </w:r>
                <w:r w:rsidR="0019014A">
                  <w:rPr>
                    <w:noProof/>
                    <w:webHidden/>
                  </w:rPr>
                  <w:t>4</w:t>
                </w:r>
                <w:r w:rsidR="0019014A">
                  <w:rPr>
                    <w:noProof/>
                    <w:webHidden/>
                  </w:rPr>
                  <w:fldChar w:fldCharType="end"/>
                </w:r>
              </w:hyperlink>
            </w:p>
            <w:p w:rsidR="0019014A" w:rsidRDefault="00316151">
              <w:pPr>
                <w:pStyle w:val="Inhopg2"/>
                <w:rPr>
                  <w:noProof/>
                  <w:szCs w:val="22"/>
                </w:rPr>
              </w:pPr>
              <w:hyperlink w:anchor="_Toc511132602" w:history="1">
                <w:r w:rsidR="0019014A" w:rsidRPr="00B64393">
                  <w:rPr>
                    <w:rStyle w:val="Hyperlink"/>
                    <w:noProof/>
                  </w:rPr>
                  <w:t>2.1 Strategisch beleidsplan</w:t>
                </w:r>
              </w:hyperlink>
            </w:p>
            <w:p w:rsidR="0019014A" w:rsidRDefault="00316151">
              <w:pPr>
                <w:pStyle w:val="Inhopg2"/>
                <w:rPr>
                  <w:noProof/>
                  <w:szCs w:val="22"/>
                </w:rPr>
              </w:pPr>
              <w:hyperlink w:anchor="_Toc511132603" w:history="1">
                <w:r w:rsidR="0019014A" w:rsidRPr="00B64393">
                  <w:rPr>
                    <w:rStyle w:val="Hyperlink"/>
                    <w:noProof/>
                  </w:rPr>
                  <w:t>2.2 Identiteit, missie en visie Keender</w:t>
                </w:r>
              </w:hyperlink>
            </w:p>
            <w:p w:rsidR="0019014A" w:rsidRDefault="00316151">
              <w:pPr>
                <w:pStyle w:val="Inhopg2"/>
                <w:rPr>
                  <w:noProof/>
                  <w:szCs w:val="22"/>
                </w:rPr>
              </w:pPr>
              <w:hyperlink w:anchor="_Toc511132604" w:history="1">
                <w:r w:rsidR="0019014A" w:rsidRPr="00B64393">
                  <w:rPr>
                    <w:rStyle w:val="Hyperlink"/>
                    <w:noProof/>
                  </w:rPr>
                  <w:t>2.3 Ambities Keender</w:t>
                </w:r>
              </w:hyperlink>
            </w:p>
            <w:p w:rsidR="0019014A" w:rsidRDefault="00316151">
              <w:pPr>
                <w:pStyle w:val="Inhopg1"/>
                <w:rPr>
                  <w:b w:val="0"/>
                  <w:noProof/>
                  <w:sz w:val="22"/>
                  <w:szCs w:val="22"/>
                </w:rPr>
              </w:pPr>
              <w:hyperlink w:anchor="_Toc511132605" w:history="1">
                <w:r w:rsidR="0019014A" w:rsidRPr="00B64393">
                  <w:rPr>
                    <w:rStyle w:val="Hyperlink"/>
                    <w:noProof/>
                  </w:rPr>
                  <w:t>Onderwijs en ontwikkeling</w:t>
                </w:r>
                <w:r w:rsidR="0019014A">
                  <w:rPr>
                    <w:noProof/>
                    <w:webHidden/>
                  </w:rPr>
                  <w:tab/>
                </w:r>
                <w:r w:rsidR="0019014A">
                  <w:rPr>
                    <w:noProof/>
                    <w:webHidden/>
                  </w:rPr>
                  <w:fldChar w:fldCharType="begin"/>
                </w:r>
                <w:r w:rsidR="0019014A">
                  <w:rPr>
                    <w:noProof/>
                    <w:webHidden/>
                  </w:rPr>
                  <w:instrText xml:space="preserve"> PAGEREF _Toc511132605 \h </w:instrText>
                </w:r>
                <w:r w:rsidR="0019014A">
                  <w:rPr>
                    <w:noProof/>
                    <w:webHidden/>
                  </w:rPr>
                </w:r>
                <w:r w:rsidR="0019014A">
                  <w:rPr>
                    <w:noProof/>
                    <w:webHidden/>
                  </w:rPr>
                  <w:fldChar w:fldCharType="separate"/>
                </w:r>
                <w:r w:rsidR="0019014A">
                  <w:rPr>
                    <w:noProof/>
                    <w:webHidden/>
                  </w:rPr>
                  <w:t>7</w:t>
                </w:r>
                <w:r w:rsidR="0019014A">
                  <w:rPr>
                    <w:noProof/>
                    <w:webHidden/>
                  </w:rPr>
                  <w:fldChar w:fldCharType="end"/>
                </w:r>
              </w:hyperlink>
            </w:p>
            <w:p w:rsidR="0019014A" w:rsidRDefault="00316151">
              <w:pPr>
                <w:pStyle w:val="Inhopg1"/>
                <w:rPr>
                  <w:b w:val="0"/>
                  <w:noProof/>
                  <w:sz w:val="22"/>
                  <w:szCs w:val="22"/>
                </w:rPr>
              </w:pPr>
              <w:hyperlink w:anchor="_Toc511132606" w:history="1">
                <w:r w:rsidR="0019014A" w:rsidRPr="00B64393">
                  <w:rPr>
                    <w:rStyle w:val="Hyperlink"/>
                    <w:noProof/>
                  </w:rPr>
                  <w:t>Werkgeverschap</w:t>
                </w:r>
                <w:r w:rsidR="0019014A">
                  <w:rPr>
                    <w:noProof/>
                    <w:webHidden/>
                  </w:rPr>
                  <w:tab/>
                </w:r>
                <w:r w:rsidR="0019014A">
                  <w:rPr>
                    <w:noProof/>
                    <w:webHidden/>
                  </w:rPr>
                  <w:fldChar w:fldCharType="begin"/>
                </w:r>
                <w:r w:rsidR="0019014A">
                  <w:rPr>
                    <w:noProof/>
                    <w:webHidden/>
                  </w:rPr>
                  <w:instrText xml:space="preserve"> PAGEREF _Toc511132606 \h </w:instrText>
                </w:r>
                <w:r w:rsidR="0019014A">
                  <w:rPr>
                    <w:noProof/>
                    <w:webHidden/>
                  </w:rPr>
                </w:r>
                <w:r w:rsidR="0019014A">
                  <w:rPr>
                    <w:noProof/>
                    <w:webHidden/>
                  </w:rPr>
                  <w:fldChar w:fldCharType="separate"/>
                </w:r>
                <w:r w:rsidR="0019014A">
                  <w:rPr>
                    <w:noProof/>
                    <w:webHidden/>
                  </w:rPr>
                  <w:t>8</w:t>
                </w:r>
                <w:r w:rsidR="0019014A">
                  <w:rPr>
                    <w:noProof/>
                    <w:webHidden/>
                  </w:rPr>
                  <w:fldChar w:fldCharType="end"/>
                </w:r>
              </w:hyperlink>
            </w:p>
            <w:p w:rsidR="0019014A" w:rsidRDefault="00316151">
              <w:pPr>
                <w:pStyle w:val="Inhopg1"/>
                <w:rPr>
                  <w:b w:val="0"/>
                  <w:noProof/>
                  <w:sz w:val="22"/>
                  <w:szCs w:val="22"/>
                </w:rPr>
              </w:pPr>
              <w:hyperlink w:anchor="_Toc511132607" w:history="1">
                <w:r w:rsidR="0019014A" w:rsidRPr="00B64393">
                  <w:rPr>
                    <w:rStyle w:val="Hyperlink"/>
                    <w:noProof/>
                  </w:rPr>
                  <w:t>Belanghebbenden</w:t>
                </w:r>
                <w:r w:rsidR="0019014A">
                  <w:rPr>
                    <w:noProof/>
                    <w:webHidden/>
                  </w:rPr>
                  <w:tab/>
                </w:r>
                <w:r w:rsidR="0019014A">
                  <w:rPr>
                    <w:noProof/>
                    <w:webHidden/>
                  </w:rPr>
                  <w:fldChar w:fldCharType="begin"/>
                </w:r>
                <w:r w:rsidR="0019014A">
                  <w:rPr>
                    <w:noProof/>
                    <w:webHidden/>
                  </w:rPr>
                  <w:instrText xml:space="preserve"> PAGEREF _Toc511132607 \h </w:instrText>
                </w:r>
                <w:r w:rsidR="0019014A">
                  <w:rPr>
                    <w:noProof/>
                    <w:webHidden/>
                  </w:rPr>
                </w:r>
                <w:r w:rsidR="0019014A">
                  <w:rPr>
                    <w:noProof/>
                    <w:webHidden/>
                  </w:rPr>
                  <w:fldChar w:fldCharType="separate"/>
                </w:r>
                <w:r w:rsidR="0019014A">
                  <w:rPr>
                    <w:noProof/>
                    <w:webHidden/>
                  </w:rPr>
                  <w:t>9</w:t>
                </w:r>
                <w:r w:rsidR="0019014A">
                  <w:rPr>
                    <w:noProof/>
                    <w:webHidden/>
                  </w:rPr>
                  <w:fldChar w:fldCharType="end"/>
                </w:r>
              </w:hyperlink>
            </w:p>
            <w:p w:rsidR="0019014A" w:rsidRDefault="00316151">
              <w:pPr>
                <w:pStyle w:val="Inhopg1"/>
                <w:rPr>
                  <w:b w:val="0"/>
                  <w:noProof/>
                  <w:sz w:val="22"/>
                  <w:szCs w:val="22"/>
                </w:rPr>
              </w:pPr>
              <w:hyperlink w:anchor="_Toc511132608" w:history="1">
                <w:r w:rsidR="0019014A" w:rsidRPr="00B64393">
                  <w:rPr>
                    <w:rStyle w:val="Hyperlink"/>
                    <w:noProof/>
                  </w:rPr>
                  <w:t>Schoolbeschrijving en strategisch beleid</w:t>
                </w:r>
                <w:r w:rsidR="0019014A">
                  <w:rPr>
                    <w:noProof/>
                    <w:webHidden/>
                  </w:rPr>
                  <w:tab/>
                </w:r>
                <w:r w:rsidR="0019014A">
                  <w:rPr>
                    <w:noProof/>
                    <w:webHidden/>
                  </w:rPr>
                  <w:fldChar w:fldCharType="begin"/>
                </w:r>
                <w:r w:rsidR="0019014A">
                  <w:rPr>
                    <w:noProof/>
                    <w:webHidden/>
                  </w:rPr>
                  <w:instrText xml:space="preserve"> PAGEREF _Toc511132608 \h </w:instrText>
                </w:r>
                <w:r w:rsidR="0019014A">
                  <w:rPr>
                    <w:noProof/>
                    <w:webHidden/>
                  </w:rPr>
                </w:r>
                <w:r w:rsidR="0019014A">
                  <w:rPr>
                    <w:noProof/>
                    <w:webHidden/>
                  </w:rPr>
                  <w:fldChar w:fldCharType="separate"/>
                </w:r>
                <w:r w:rsidR="0019014A">
                  <w:rPr>
                    <w:noProof/>
                    <w:webHidden/>
                  </w:rPr>
                  <w:t>10</w:t>
                </w:r>
                <w:r w:rsidR="0019014A">
                  <w:rPr>
                    <w:noProof/>
                    <w:webHidden/>
                  </w:rPr>
                  <w:fldChar w:fldCharType="end"/>
                </w:r>
              </w:hyperlink>
            </w:p>
            <w:p w:rsidR="0019014A" w:rsidRDefault="00316151">
              <w:pPr>
                <w:pStyle w:val="Inhopg2"/>
                <w:rPr>
                  <w:noProof/>
                  <w:szCs w:val="22"/>
                </w:rPr>
              </w:pPr>
              <w:hyperlink w:anchor="_Toc511132609" w:history="1">
                <w:r w:rsidR="000824EE">
                  <w:rPr>
                    <w:rStyle w:val="Hyperlink"/>
                    <w:noProof/>
                  </w:rPr>
                  <w:t>6.</w:t>
                </w:r>
                <w:r w:rsidR="0019014A" w:rsidRPr="00B64393">
                  <w:rPr>
                    <w:rStyle w:val="Hyperlink"/>
                    <w:noProof/>
                  </w:rPr>
                  <w:t>1 Algemene beschrijving</w:t>
                </w:r>
              </w:hyperlink>
            </w:p>
            <w:p w:rsidR="0019014A" w:rsidRDefault="00316151">
              <w:pPr>
                <w:pStyle w:val="Inhopg2"/>
                <w:rPr>
                  <w:noProof/>
                  <w:szCs w:val="22"/>
                </w:rPr>
              </w:pPr>
              <w:hyperlink w:anchor="_Toc511132610" w:history="1">
                <w:r w:rsidR="000824EE">
                  <w:rPr>
                    <w:rStyle w:val="Hyperlink"/>
                    <w:noProof/>
                  </w:rPr>
                  <w:t>6</w:t>
                </w:r>
                <w:r w:rsidR="0019014A" w:rsidRPr="00B64393">
                  <w:rPr>
                    <w:rStyle w:val="Hyperlink"/>
                    <w:noProof/>
                  </w:rPr>
                  <w:t>.2 Identiteit, missie en visie</w:t>
                </w:r>
              </w:hyperlink>
            </w:p>
            <w:p w:rsidR="0019014A" w:rsidRDefault="00316151">
              <w:pPr>
                <w:pStyle w:val="Inhopg2"/>
                <w:rPr>
                  <w:noProof/>
                  <w:szCs w:val="22"/>
                </w:rPr>
              </w:pPr>
              <w:hyperlink w:anchor="_Toc511132611" w:history="1">
                <w:r w:rsidR="000824EE">
                  <w:rPr>
                    <w:rStyle w:val="Hyperlink"/>
                    <w:noProof/>
                  </w:rPr>
                  <w:t>6</w:t>
                </w:r>
                <w:r w:rsidR="0019014A" w:rsidRPr="00B64393">
                  <w:rPr>
                    <w:rStyle w:val="Hyperlink"/>
                    <w:noProof/>
                  </w:rPr>
                  <w:t>.3 Ambities</w:t>
                </w:r>
              </w:hyperlink>
            </w:p>
            <w:p w:rsidR="0019014A" w:rsidRDefault="00316151">
              <w:pPr>
                <w:pStyle w:val="Inhopg1"/>
                <w:rPr>
                  <w:b w:val="0"/>
                  <w:noProof/>
                  <w:sz w:val="22"/>
                  <w:szCs w:val="22"/>
                </w:rPr>
              </w:pPr>
              <w:hyperlink w:anchor="_Toc511132612" w:history="1">
                <w:r w:rsidR="0019014A" w:rsidRPr="00B64393">
                  <w:rPr>
                    <w:rStyle w:val="Hyperlink"/>
                    <w:noProof/>
                  </w:rPr>
                  <w:t>Onderwijskundig beleid</w:t>
                </w:r>
                <w:r w:rsidR="0019014A">
                  <w:rPr>
                    <w:noProof/>
                    <w:webHidden/>
                  </w:rPr>
                  <w:tab/>
                </w:r>
                <w:r w:rsidR="0019014A">
                  <w:rPr>
                    <w:noProof/>
                    <w:webHidden/>
                  </w:rPr>
                  <w:fldChar w:fldCharType="begin"/>
                </w:r>
                <w:r w:rsidR="0019014A">
                  <w:rPr>
                    <w:noProof/>
                    <w:webHidden/>
                  </w:rPr>
                  <w:instrText xml:space="preserve"> PAGEREF _Toc511132612 \h </w:instrText>
                </w:r>
                <w:r w:rsidR="0019014A">
                  <w:rPr>
                    <w:noProof/>
                    <w:webHidden/>
                  </w:rPr>
                </w:r>
                <w:r w:rsidR="0019014A">
                  <w:rPr>
                    <w:noProof/>
                    <w:webHidden/>
                  </w:rPr>
                  <w:fldChar w:fldCharType="separate"/>
                </w:r>
                <w:r w:rsidR="0019014A">
                  <w:rPr>
                    <w:noProof/>
                    <w:webHidden/>
                  </w:rPr>
                  <w:t>11</w:t>
                </w:r>
                <w:r w:rsidR="0019014A">
                  <w:rPr>
                    <w:noProof/>
                    <w:webHidden/>
                  </w:rPr>
                  <w:fldChar w:fldCharType="end"/>
                </w:r>
              </w:hyperlink>
            </w:p>
            <w:p w:rsidR="000824EE" w:rsidRPr="000824EE" w:rsidRDefault="00A3363F" w:rsidP="000824EE">
              <w:pPr>
                <w:pStyle w:val="Lijstalinea"/>
                <w:numPr>
                  <w:ilvl w:val="1"/>
                  <w:numId w:val="4"/>
                </w:numPr>
                <w:rPr>
                  <w:sz w:val="22"/>
                  <w:szCs w:val="22"/>
                </w:rPr>
              </w:pPr>
              <w:r>
                <w:rPr>
                  <w:sz w:val="26"/>
                </w:rPr>
                <w:fldChar w:fldCharType="end"/>
              </w:r>
              <w:r w:rsidR="000824EE" w:rsidRPr="000824EE">
                <w:rPr>
                  <w:sz w:val="22"/>
                  <w:szCs w:val="22"/>
                </w:rPr>
                <w:t>Onderwijskundige doelen</w:t>
              </w:r>
            </w:p>
            <w:p w:rsidR="000824EE" w:rsidRPr="000824EE" w:rsidRDefault="000824EE" w:rsidP="000824EE">
              <w:pPr>
                <w:pStyle w:val="Lijstalinea"/>
                <w:numPr>
                  <w:ilvl w:val="1"/>
                  <w:numId w:val="4"/>
                </w:numPr>
                <w:rPr>
                  <w:sz w:val="22"/>
                  <w:szCs w:val="22"/>
                </w:rPr>
              </w:pPr>
              <w:r w:rsidRPr="000824EE">
                <w:rPr>
                  <w:sz w:val="22"/>
                  <w:szCs w:val="22"/>
                </w:rPr>
                <w:t>Onderwijs aan het jonge kind</w:t>
              </w:r>
            </w:p>
            <w:p w:rsidR="000824EE" w:rsidRPr="000824EE" w:rsidRDefault="000824EE" w:rsidP="000824EE">
              <w:pPr>
                <w:pStyle w:val="Lijstalinea"/>
                <w:numPr>
                  <w:ilvl w:val="1"/>
                  <w:numId w:val="4"/>
                </w:numPr>
                <w:rPr>
                  <w:sz w:val="22"/>
                  <w:szCs w:val="22"/>
                </w:rPr>
              </w:pPr>
              <w:r w:rsidRPr="000824EE">
                <w:rPr>
                  <w:sz w:val="22"/>
                  <w:szCs w:val="22"/>
                </w:rPr>
                <w:t>De inrichting van ons onderwijs</w:t>
              </w:r>
            </w:p>
            <w:p w:rsidR="000824EE" w:rsidRPr="000824EE" w:rsidRDefault="000824EE" w:rsidP="000824EE">
              <w:pPr>
                <w:pStyle w:val="Lijstalinea"/>
                <w:numPr>
                  <w:ilvl w:val="1"/>
                  <w:numId w:val="4"/>
                </w:numPr>
                <w:rPr>
                  <w:sz w:val="22"/>
                  <w:szCs w:val="22"/>
                </w:rPr>
              </w:pPr>
              <w:r w:rsidRPr="000824EE">
                <w:rPr>
                  <w:sz w:val="22"/>
                  <w:szCs w:val="22"/>
                </w:rPr>
                <w:t>Leergebieden</w:t>
              </w:r>
            </w:p>
            <w:p w:rsidR="00D4319E" w:rsidRDefault="000824EE" w:rsidP="000824EE">
              <w:pPr>
                <w:pStyle w:val="Lijstalinea"/>
                <w:numPr>
                  <w:ilvl w:val="1"/>
                  <w:numId w:val="4"/>
                </w:numPr>
              </w:pPr>
              <w:r w:rsidRPr="000824EE">
                <w:rPr>
                  <w:sz w:val="22"/>
                  <w:szCs w:val="22"/>
                </w:rPr>
                <w:t>Onze zorg voor kinderen</w:t>
              </w:r>
            </w:p>
          </w:sdtContent>
        </w:sdt>
      </w:sdtContent>
    </w:sdt>
    <w:p w:rsidR="00331B82" w:rsidRDefault="00331B82">
      <w:pPr>
        <w:rPr>
          <w:rFonts w:asciiTheme="majorHAnsi" w:eastAsiaTheme="majorEastAsia" w:hAnsiTheme="majorHAnsi" w:cstheme="majorBidi"/>
          <w:color w:val="4A66AC" w:themeColor="accent1"/>
          <w:sz w:val="36"/>
          <w:szCs w:val="36"/>
        </w:rPr>
      </w:pPr>
      <w:bookmarkStart w:id="0" w:name="_Toc511132600"/>
      <w:r>
        <w:br w:type="page"/>
      </w:r>
    </w:p>
    <w:p w:rsidR="00D4319E" w:rsidRDefault="00A2353E">
      <w:pPr>
        <w:pStyle w:val="kop1"/>
      </w:pPr>
      <w:r>
        <w:lastRenderedPageBreak/>
        <w:t>Inleiding</w:t>
      </w:r>
      <w:bookmarkEnd w:id="0"/>
    </w:p>
    <w:p w:rsidR="00B30D0C" w:rsidRPr="009A5F3B" w:rsidRDefault="00CD4FAC" w:rsidP="00B30D0C">
      <w:pPr>
        <w:rPr>
          <w:rFonts w:ascii="Calibri" w:hAnsi="Calibri"/>
        </w:rPr>
      </w:pPr>
      <w:r>
        <w:rPr>
          <w:rFonts w:ascii="Calibri" w:hAnsi="Calibri"/>
        </w:rPr>
        <w:t>Basisschool de Albatros</w:t>
      </w:r>
      <w:r w:rsidR="00B30D0C" w:rsidRPr="009A5F3B">
        <w:rPr>
          <w:rFonts w:ascii="Calibri" w:hAnsi="Calibri"/>
        </w:rPr>
        <w:t xml:space="preserve"> te </w:t>
      </w:r>
      <w:r>
        <w:rPr>
          <w:rFonts w:ascii="Calibri" w:hAnsi="Calibri"/>
        </w:rPr>
        <w:t>Goor</w:t>
      </w:r>
      <w:r w:rsidR="00B30D0C" w:rsidRPr="009A5F3B">
        <w:rPr>
          <w:rFonts w:ascii="Calibri" w:hAnsi="Calibri"/>
        </w:rPr>
        <w:t xml:space="preserve"> is een katholieke school en één van de </w:t>
      </w:r>
      <w:r w:rsidR="00B30D0C">
        <w:rPr>
          <w:rFonts w:ascii="Calibri" w:hAnsi="Calibri"/>
        </w:rPr>
        <w:t xml:space="preserve">zeventien </w:t>
      </w:r>
      <w:r w:rsidR="00B30D0C" w:rsidRPr="009A5F3B">
        <w:rPr>
          <w:rFonts w:ascii="Calibri" w:hAnsi="Calibri"/>
        </w:rPr>
        <w:t xml:space="preserve">basisscholen ressorterend onder de Stichting </w:t>
      </w:r>
      <w:proofErr w:type="spellStart"/>
      <w:r w:rsidR="00B30D0C" w:rsidRPr="009A5F3B">
        <w:rPr>
          <w:rFonts w:ascii="Calibri" w:hAnsi="Calibri"/>
        </w:rPr>
        <w:t>Keender</w:t>
      </w:r>
      <w:proofErr w:type="spellEnd"/>
      <w:r w:rsidR="00B30D0C" w:rsidRPr="009A5F3B">
        <w:rPr>
          <w:rFonts w:ascii="Calibri" w:hAnsi="Calibri"/>
        </w:rPr>
        <w:t xml:space="preserve"> in de gemeenten Berkelland, Haaksbergen of Hof van Twente. </w:t>
      </w:r>
    </w:p>
    <w:p w:rsidR="00B30D0C" w:rsidRPr="009A5F3B" w:rsidRDefault="00B30D0C" w:rsidP="00B30D0C">
      <w:pPr>
        <w:autoSpaceDE w:val="0"/>
        <w:autoSpaceDN w:val="0"/>
        <w:adjustRightInd w:val="0"/>
        <w:rPr>
          <w:rFonts w:ascii="Calibri" w:hAnsi="Calibri"/>
        </w:rPr>
      </w:pPr>
      <w:r w:rsidRPr="009A5F3B">
        <w:rPr>
          <w:rFonts w:ascii="Calibri" w:hAnsi="Calibri"/>
        </w:rPr>
        <w:t>Dit schoolplan 2019-2023 b</w:t>
      </w:r>
      <w:r w:rsidRPr="009A5F3B">
        <w:rPr>
          <w:rFonts w:ascii="Calibri" w:hAnsi="Calibri" w:cs="Verdana"/>
          <w:color w:val="000000"/>
        </w:rPr>
        <w:t xml:space="preserve">evat een beschrijving van het beleid met betrekking tot de kwaliteit van het onderwijs dat </w:t>
      </w:r>
      <w:r w:rsidR="00C950A9">
        <w:rPr>
          <w:rFonts w:ascii="Calibri" w:hAnsi="Calibri" w:cs="Verdana"/>
          <w:color w:val="000000"/>
        </w:rPr>
        <w:t xml:space="preserve">binnen de school wordt gevoerd. </w:t>
      </w:r>
      <w:r w:rsidRPr="009A5F3B">
        <w:rPr>
          <w:rFonts w:ascii="Calibri" w:hAnsi="Calibri" w:cs="Verdana"/>
          <w:color w:val="000000"/>
        </w:rPr>
        <w:t xml:space="preserve">Het </w:t>
      </w:r>
      <w:r w:rsidRPr="009A5F3B">
        <w:rPr>
          <w:rFonts w:ascii="Calibri" w:hAnsi="Calibri"/>
        </w:rPr>
        <w:t>is de motor</w:t>
      </w:r>
      <w:r w:rsidR="00CD4FAC">
        <w:rPr>
          <w:rFonts w:ascii="Calibri" w:hAnsi="Calibri"/>
        </w:rPr>
        <w:t xml:space="preserve"> voor onderwijsontwikkeling op de Albatros</w:t>
      </w:r>
      <w:r w:rsidRPr="009A5F3B">
        <w:rPr>
          <w:rFonts w:ascii="Calibri" w:hAnsi="Calibri"/>
        </w:rPr>
        <w:t xml:space="preserve"> en geeft inzicht in </w:t>
      </w:r>
      <w:r w:rsidR="00453718">
        <w:rPr>
          <w:rFonts w:ascii="Calibri" w:hAnsi="Calibri"/>
        </w:rPr>
        <w:t xml:space="preserve">de </w:t>
      </w:r>
      <w:r w:rsidRPr="009A5F3B">
        <w:rPr>
          <w:rFonts w:ascii="Calibri" w:hAnsi="Calibri"/>
        </w:rPr>
        <w:t xml:space="preserve">ambitie die wij als school hebben. </w:t>
      </w:r>
    </w:p>
    <w:p w:rsidR="00B30D0C" w:rsidRPr="009A5F3B" w:rsidRDefault="00B30D0C" w:rsidP="00B30D0C">
      <w:pPr>
        <w:autoSpaceDE w:val="0"/>
        <w:autoSpaceDN w:val="0"/>
        <w:adjustRightInd w:val="0"/>
        <w:rPr>
          <w:rFonts w:ascii="Calibri" w:hAnsi="Calibri"/>
        </w:rPr>
      </w:pPr>
      <w:r w:rsidRPr="009A5F3B">
        <w:rPr>
          <w:rFonts w:ascii="Calibri" w:hAnsi="Calibri"/>
        </w:rPr>
        <w:t>Het</w:t>
      </w:r>
      <w:r w:rsidR="00C950A9">
        <w:rPr>
          <w:rFonts w:ascii="Calibri" w:hAnsi="Calibri"/>
        </w:rPr>
        <w:t xml:space="preserve"> eerste deel van het schoolplan </w:t>
      </w:r>
      <w:r w:rsidRPr="009A5F3B">
        <w:rPr>
          <w:rFonts w:ascii="Calibri" w:hAnsi="Calibri"/>
        </w:rPr>
        <w:t xml:space="preserve">is voor alle </w:t>
      </w:r>
      <w:proofErr w:type="spellStart"/>
      <w:r w:rsidRPr="009A5F3B">
        <w:rPr>
          <w:rFonts w:ascii="Calibri" w:hAnsi="Calibri"/>
        </w:rPr>
        <w:t>Keenderscholen</w:t>
      </w:r>
      <w:proofErr w:type="spellEnd"/>
      <w:r w:rsidRPr="009A5F3B">
        <w:rPr>
          <w:rFonts w:ascii="Calibri" w:hAnsi="Calibri"/>
        </w:rPr>
        <w:t xml:space="preserve"> gelijk. Dit deel bevat </w:t>
      </w:r>
      <w:r w:rsidR="00453718">
        <w:rPr>
          <w:rFonts w:ascii="Calibri" w:hAnsi="Calibri"/>
        </w:rPr>
        <w:t xml:space="preserve">in hoofdstuk twee </w:t>
      </w:r>
      <w:r w:rsidRPr="009A5F3B">
        <w:rPr>
          <w:rFonts w:ascii="Calibri" w:hAnsi="Calibri"/>
        </w:rPr>
        <w:t xml:space="preserve">het strategisch beleidsplan van </w:t>
      </w:r>
      <w:proofErr w:type="spellStart"/>
      <w:r w:rsidRPr="009A5F3B">
        <w:rPr>
          <w:rFonts w:ascii="Calibri" w:hAnsi="Calibri"/>
        </w:rPr>
        <w:t>Keender</w:t>
      </w:r>
      <w:proofErr w:type="spellEnd"/>
      <w:r>
        <w:rPr>
          <w:rFonts w:ascii="Calibri" w:hAnsi="Calibri"/>
        </w:rPr>
        <w:t xml:space="preserve"> bestaande uit </w:t>
      </w:r>
      <w:r w:rsidRPr="009A5F3B">
        <w:rPr>
          <w:rFonts w:ascii="Calibri" w:hAnsi="Calibri"/>
        </w:rPr>
        <w:t xml:space="preserve">de identiteit, missie en visie en ambitie. In </w:t>
      </w:r>
      <w:r w:rsidR="00453718">
        <w:rPr>
          <w:rFonts w:ascii="Calibri" w:hAnsi="Calibri"/>
        </w:rPr>
        <w:t xml:space="preserve">de </w:t>
      </w:r>
      <w:r w:rsidRPr="009A5F3B">
        <w:rPr>
          <w:rFonts w:ascii="Calibri" w:hAnsi="Calibri"/>
        </w:rPr>
        <w:t>hoofdstuk</w:t>
      </w:r>
      <w:r w:rsidR="00453718">
        <w:rPr>
          <w:rFonts w:ascii="Calibri" w:hAnsi="Calibri"/>
        </w:rPr>
        <w:t xml:space="preserve">ken drie, vier en vijf zijn </w:t>
      </w:r>
      <w:r w:rsidR="004F3D72">
        <w:rPr>
          <w:rFonts w:ascii="Calibri" w:hAnsi="Calibri"/>
        </w:rPr>
        <w:t xml:space="preserve">onder andere </w:t>
      </w:r>
      <w:r w:rsidR="00453718">
        <w:rPr>
          <w:rFonts w:ascii="Calibri" w:hAnsi="Calibri"/>
        </w:rPr>
        <w:t xml:space="preserve">de ambities beschreven </w:t>
      </w:r>
      <w:r w:rsidR="004F3D72">
        <w:rPr>
          <w:rFonts w:ascii="Calibri" w:hAnsi="Calibri"/>
        </w:rPr>
        <w:t>ten aanzien van</w:t>
      </w:r>
      <w:r w:rsidR="00453718">
        <w:rPr>
          <w:rFonts w:ascii="Calibri" w:hAnsi="Calibri"/>
        </w:rPr>
        <w:t xml:space="preserve"> onderwijs en ontwikkeling, werkgeverschap en belanghebbenden, waar</w:t>
      </w:r>
      <w:r w:rsidR="00C950A9">
        <w:rPr>
          <w:rFonts w:ascii="Calibri" w:hAnsi="Calibri"/>
        </w:rPr>
        <w:t xml:space="preserve"> </w:t>
      </w:r>
      <w:r w:rsidR="00453718">
        <w:rPr>
          <w:rFonts w:ascii="Calibri" w:hAnsi="Calibri"/>
        </w:rPr>
        <w:t xml:space="preserve">bij in het laatste hoofdstuk ook de link wordt gemaakt naar wie onze belanghebbenden als school zijn. </w:t>
      </w:r>
    </w:p>
    <w:p w:rsidR="00B30D0C" w:rsidRDefault="00B30D0C" w:rsidP="00B30D0C">
      <w:pPr>
        <w:rPr>
          <w:rFonts w:ascii="Calibri" w:hAnsi="Calibri"/>
        </w:rPr>
      </w:pPr>
      <w:r w:rsidRPr="009A5F3B">
        <w:rPr>
          <w:rFonts w:ascii="Calibri" w:hAnsi="Calibri"/>
        </w:rPr>
        <w:t xml:space="preserve">In hoofdstuk </w:t>
      </w:r>
      <w:r w:rsidR="00453718">
        <w:rPr>
          <w:rFonts w:ascii="Calibri" w:hAnsi="Calibri"/>
        </w:rPr>
        <w:t>zes</w:t>
      </w:r>
      <w:r w:rsidRPr="009A5F3B">
        <w:rPr>
          <w:rFonts w:ascii="Calibri" w:hAnsi="Calibri"/>
        </w:rPr>
        <w:t xml:space="preserve"> volgt </w:t>
      </w:r>
      <w:r w:rsidR="000C49F9">
        <w:rPr>
          <w:rFonts w:ascii="Calibri" w:hAnsi="Calibri"/>
        </w:rPr>
        <w:t>e</w:t>
      </w:r>
      <w:r w:rsidRPr="009A5F3B">
        <w:rPr>
          <w:rFonts w:ascii="Calibri" w:hAnsi="Calibri"/>
        </w:rPr>
        <w:t>en algemene beschrijving van onze school gevolgd door on</w:t>
      </w:r>
      <w:r w:rsidR="000C49F9">
        <w:rPr>
          <w:rFonts w:ascii="Calibri" w:hAnsi="Calibri"/>
        </w:rPr>
        <w:t xml:space="preserve">ze eigen identiteit, missie, </w:t>
      </w:r>
      <w:r w:rsidRPr="009A5F3B">
        <w:rPr>
          <w:rFonts w:ascii="Calibri" w:hAnsi="Calibri"/>
        </w:rPr>
        <w:t xml:space="preserve">visie </w:t>
      </w:r>
      <w:r w:rsidR="000C49F9">
        <w:rPr>
          <w:rFonts w:ascii="Calibri" w:hAnsi="Calibri"/>
        </w:rPr>
        <w:t xml:space="preserve">en ambities </w:t>
      </w:r>
      <w:r w:rsidRPr="009A5F3B">
        <w:rPr>
          <w:rFonts w:ascii="Calibri" w:hAnsi="Calibri"/>
        </w:rPr>
        <w:t xml:space="preserve">om duidelijk te maken wat voor school wij willen </w:t>
      </w:r>
      <w:r w:rsidR="000C49F9">
        <w:rPr>
          <w:rFonts w:ascii="Calibri" w:hAnsi="Calibri"/>
        </w:rPr>
        <w:t>zijn.</w:t>
      </w:r>
      <w:r w:rsidR="000C49F9" w:rsidRPr="000C49F9">
        <w:rPr>
          <w:rFonts w:ascii="Calibri" w:hAnsi="Calibri"/>
        </w:rPr>
        <w:t xml:space="preserve"> </w:t>
      </w:r>
      <w:r w:rsidR="000C49F9">
        <w:rPr>
          <w:rFonts w:ascii="Calibri" w:hAnsi="Calibri"/>
        </w:rPr>
        <w:t>W</w:t>
      </w:r>
      <w:r w:rsidR="000C49F9" w:rsidRPr="009A5F3B">
        <w:rPr>
          <w:rFonts w:ascii="Calibri" w:hAnsi="Calibri"/>
        </w:rPr>
        <w:t xml:space="preserve">ij </w:t>
      </w:r>
      <w:r w:rsidR="000C49F9">
        <w:rPr>
          <w:rFonts w:ascii="Calibri" w:hAnsi="Calibri"/>
        </w:rPr>
        <w:t xml:space="preserve">beschrijven </w:t>
      </w:r>
      <w:r w:rsidR="000C49F9" w:rsidRPr="009A5F3B">
        <w:rPr>
          <w:rFonts w:ascii="Calibri" w:hAnsi="Calibri"/>
        </w:rPr>
        <w:t xml:space="preserve">onze ambitie op hoofdlijnen voor </w:t>
      </w:r>
      <w:r w:rsidR="000C49F9">
        <w:rPr>
          <w:rFonts w:ascii="Calibri" w:hAnsi="Calibri"/>
          <w:bCs/>
        </w:rPr>
        <w:t>2019-2023 en geven daar</w:t>
      </w:r>
      <w:r w:rsidR="000C49F9" w:rsidRPr="009A5F3B">
        <w:rPr>
          <w:rFonts w:ascii="Calibri" w:hAnsi="Calibri"/>
          <w:bCs/>
        </w:rPr>
        <w:t>mee d</w:t>
      </w:r>
      <w:r w:rsidR="000C49F9" w:rsidRPr="00672BE5">
        <w:rPr>
          <w:rFonts w:ascii="Calibri" w:hAnsi="Calibri"/>
          <w:lang w:eastAsia="x-none"/>
        </w:rPr>
        <w:t xml:space="preserve">e schoolvertaling van </w:t>
      </w:r>
      <w:r w:rsidR="000C49F9">
        <w:rPr>
          <w:rFonts w:ascii="Calibri" w:hAnsi="Calibri"/>
          <w:lang w:eastAsia="x-none"/>
        </w:rPr>
        <w:t xml:space="preserve">het strategisch beleidsplan van </w:t>
      </w:r>
      <w:proofErr w:type="spellStart"/>
      <w:r w:rsidR="000C49F9">
        <w:rPr>
          <w:rFonts w:ascii="Calibri" w:hAnsi="Calibri"/>
          <w:lang w:eastAsia="x-none"/>
        </w:rPr>
        <w:t>Keender</w:t>
      </w:r>
      <w:proofErr w:type="spellEnd"/>
      <w:r w:rsidR="000C49F9">
        <w:rPr>
          <w:rFonts w:ascii="Calibri" w:hAnsi="Calibri"/>
          <w:lang w:eastAsia="x-none"/>
        </w:rPr>
        <w:t xml:space="preserve"> op de aspecten </w:t>
      </w:r>
      <w:r w:rsidR="000C49F9" w:rsidRPr="00672BE5">
        <w:rPr>
          <w:rFonts w:ascii="Calibri" w:hAnsi="Calibri"/>
          <w:lang w:eastAsia="x-none"/>
        </w:rPr>
        <w:t>eigenaarschap, vakmanschap en partnerschap</w:t>
      </w:r>
      <w:r w:rsidR="000C49F9">
        <w:rPr>
          <w:rFonts w:ascii="Calibri" w:hAnsi="Calibri"/>
          <w:lang w:eastAsia="x-none"/>
        </w:rPr>
        <w:t>.</w:t>
      </w:r>
      <w:r w:rsidR="00CE2758">
        <w:rPr>
          <w:rFonts w:ascii="Calibri" w:hAnsi="Calibri"/>
          <w:lang w:eastAsia="x-none"/>
        </w:rPr>
        <w:t xml:space="preserve"> </w:t>
      </w:r>
      <w:r w:rsidRPr="009A5F3B">
        <w:rPr>
          <w:rFonts w:ascii="Calibri" w:hAnsi="Calibri"/>
        </w:rPr>
        <w:t>Deze ambitie</w:t>
      </w:r>
      <w:r>
        <w:rPr>
          <w:rFonts w:ascii="Calibri" w:hAnsi="Calibri"/>
        </w:rPr>
        <w:t>s</w:t>
      </w:r>
      <w:r w:rsidRPr="009A5F3B">
        <w:rPr>
          <w:rFonts w:ascii="Calibri" w:hAnsi="Calibri"/>
        </w:rPr>
        <w:t xml:space="preserve"> worden jaarlijks in een gespecificeerd jaarplan SMART uitgewerkt. </w:t>
      </w:r>
    </w:p>
    <w:p w:rsidR="00CE2758" w:rsidRPr="009A5F3B" w:rsidRDefault="00453718" w:rsidP="00B30D0C">
      <w:pPr>
        <w:rPr>
          <w:rFonts w:ascii="Calibri" w:hAnsi="Calibri"/>
        </w:rPr>
      </w:pPr>
      <w:r>
        <w:rPr>
          <w:rFonts w:ascii="Calibri" w:hAnsi="Calibri"/>
        </w:rPr>
        <w:t>In hoofdstuk zeven</w:t>
      </w:r>
      <w:r w:rsidR="00CE2758">
        <w:rPr>
          <w:rFonts w:ascii="Calibri" w:hAnsi="Calibri"/>
        </w:rPr>
        <w:t xml:space="preserve"> beschrijven wij </w:t>
      </w:r>
      <w:r w:rsidR="00CE2758" w:rsidRPr="009A5F3B">
        <w:rPr>
          <w:rFonts w:ascii="Calibri" w:hAnsi="Calibri"/>
        </w:rPr>
        <w:t>de onderwijskundige vormgeving van ons onderwijs</w:t>
      </w:r>
      <w:r w:rsidR="00CE2758">
        <w:rPr>
          <w:rFonts w:ascii="Calibri" w:hAnsi="Calibri"/>
        </w:rPr>
        <w:t xml:space="preserve">. Wij beschrijven hierin onder andere ons schoolbeleid ten aanzien van het pedagogisch en didactisch klimaat, ons veiligheidsbeleid en hoe wij omgaan met leerlingen met specifieke onderwijsbehoeften. </w:t>
      </w:r>
    </w:p>
    <w:p w:rsidR="00B30D0C" w:rsidRPr="009A5F3B" w:rsidRDefault="00B30D0C" w:rsidP="00B30D0C">
      <w:pPr>
        <w:rPr>
          <w:rFonts w:ascii="Calibri" w:hAnsi="Calibri"/>
        </w:rPr>
      </w:pPr>
      <w:r w:rsidRPr="009A5F3B">
        <w:rPr>
          <w:rFonts w:ascii="Calibri" w:hAnsi="Calibri"/>
        </w:rPr>
        <w:t xml:space="preserve">Dit schoolplan 2019-2023 is </w:t>
      </w:r>
      <w:r w:rsidR="00CD4FAC">
        <w:rPr>
          <w:rFonts w:ascii="Calibri" w:hAnsi="Calibri"/>
        </w:rPr>
        <w:t>ontwikkeld in samenwerking met</w:t>
      </w:r>
      <w:r w:rsidRPr="009A5F3B">
        <w:rPr>
          <w:rFonts w:ascii="Calibri" w:hAnsi="Calibri"/>
        </w:rPr>
        <w:t xml:space="preserve"> team en medezeggenschapsraad (leerkrachten en ouders) van onze school. </w:t>
      </w:r>
    </w:p>
    <w:p w:rsidR="00B30D0C" w:rsidRPr="009A5F3B" w:rsidRDefault="00CD4FAC" w:rsidP="00B30D0C">
      <w:pPr>
        <w:rPr>
          <w:rFonts w:ascii="Calibri" w:hAnsi="Calibri"/>
        </w:rPr>
      </w:pPr>
      <w:r>
        <w:rPr>
          <w:rFonts w:ascii="Calibri" w:hAnsi="Calibri"/>
        </w:rPr>
        <w:t xml:space="preserve">In juni </w:t>
      </w:r>
      <w:r w:rsidR="00B30D0C" w:rsidRPr="009A5F3B">
        <w:rPr>
          <w:rFonts w:ascii="Calibri" w:hAnsi="Calibri"/>
        </w:rPr>
        <w:t>2019 is dit schoolplan door team / MR formeel vastgesteld.</w:t>
      </w:r>
    </w:p>
    <w:p w:rsidR="00D4319E" w:rsidRDefault="00D4319E"/>
    <w:p w:rsidR="00D4319E" w:rsidRDefault="00D4319E"/>
    <w:p w:rsidR="00D4319E" w:rsidRDefault="00A2353E">
      <w:pPr>
        <w:pStyle w:val="kop1"/>
      </w:pPr>
      <w:bookmarkStart w:id="1" w:name="_Toc511132601"/>
      <w:r>
        <w:lastRenderedPageBreak/>
        <w:t xml:space="preserve">Stichting </w:t>
      </w:r>
      <w:proofErr w:type="spellStart"/>
      <w:r>
        <w:t>Keender</w:t>
      </w:r>
      <w:bookmarkEnd w:id="1"/>
      <w:proofErr w:type="spellEnd"/>
    </w:p>
    <w:p w:rsidR="00D4319E" w:rsidRDefault="00A2353E">
      <w:pPr>
        <w:pStyle w:val="kop20"/>
      </w:pPr>
      <w:bookmarkStart w:id="2" w:name="_Toc511132602"/>
      <w:r>
        <w:t>2.1 Strategisch beleidsplan</w:t>
      </w:r>
      <w:bookmarkEnd w:id="2"/>
    </w:p>
    <w:p w:rsidR="00A2353E" w:rsidRPr="00A2353E" w:rsidRDefault="00A2353E" w:rsidP="00A2353E">
      <w:pPr>
        <w:rPr>
          <w:rFonts w:ascii="Calibri" w:hAnsi="Calibri"/>
          <w:szCs w:val="24"/>
        </w:rPr>
      </w:pPr>
      <w:r w:rsidRPr="00A2353E">
        <w:rPr>
          <w:rFonts w:ascii="Calibri" w:hAnsi="Calibri"/>
          <w:szCs w:val="24"/>
        </w:rPr>
        <w:t xml:space="preserve">Het strategisch beleidsplan 2018-2022 van </w:t>
      </w:r>
      <w:proofErr w:type="spellStart"/>
      <w:r w:rsidRPr="00A2353E">
        <w:rPr>
          <w:rFonts w:ascii="Calibri" w:hAnsi="Calibri"/>
          <w:szCs w:val="24"/>
        </w:rPr>
        <w:t>Keender</w:t>
      </w:r>
      <w:proofErr w:type="spellEnd"/>
      <w:r w:rsidRPr="00A2353E">
        <w:rPr>
          <w:rFonts w:ascii="Calibri" w:hAnsi="Calibri"/>
          <w:szCs w:val="24"/>
        </w:rPr>
        <w:t xml:space="preserve"> is de onderleg</w:t>
      </w:r>
      <w:r>
        <w:rPr>
          <w:rFonts w:ascii="Calibri" w:hAnsi="Calibri"/>
          <w:szCs w:val="24"/>
        </w:rPr>
        <w:t>ger voor de richting waarin de zeventien</w:t>
      </w:r>
      <w:r w:rsidRPr="00A2353E">
        <w:rPr>
          <w:rFonts w:ascii="Calibri" w:hAnsi="Calibri"/>
          <w:szCs w:val="24"/>
        </w:rPr>
        <w:t xml:space="preserve"> scholen samen willen koersen. In dit plan heeft het bestuur van </w:t>
      </w:r>
      <w:proofErr w:type="spellStart"/>
      <w:r w:rsidRPr="00A2353E">
        <w:rPr>
          <w:rFonts w:ascii="Calibri" w:hAnsi="Calibri"/>
          <w:szCs w:val="24"/>
        </w:rPr>
        <w:t>Keender</w:t>
      </w:r>
      <w:proofErr w:type="spellEnd"/>
      <w:r w:rsidRPr="00A2353E">
        <w:rPr>
          <w:rFonts w:ascii="Calibri" w:hAnsi="Calibri"/>
          <w:szCs w:val="24"/>
        </w:rPr>
        <w:t xml:space="preserve"> weergegeven waar zij voor </w:t>
      </w:r>
      <w:r>
        <w:rPr>
          <w:rFonts w:ascii="Calibri" w:hAnsi="Calibri"/>
          <w:szCs w:val="24"/>
        </w:rPr>
        <w:t>staat, welke strategische keuzes</w:t>
      </w:r>
      <w:r w:rsidRPr="00A2353E">
        <w:rPr>
          <w:rFonts w:ascii="Calibri" w:hAnsi="Calibri"/>
          <w:szCs w:val="24"/>
        </w:rPr>
        <w:t xml:space="preserve"> zij maakt voor de komende beleidsperiode en welke thema’s in 2018-2022 centraal staan. </w:t>
      </w:r>
    </w:p>
    <w:p w:rsidR="00D4319E" w:rsidRPr="000A591B" w:rsidRDefault="00A2353E">
      <w:pPr>
        <w:rPr>
          <w:rFonts w:ascii="Calibri" w:hAnsi="Calibri"/>
          <w:szCs w:val="24"/>
        </w:rPr>
      </w:pPr>
      <w:r w:rsidRPr="00A2353E">
        <w:rPr>
          <w:rFonts w:ascii="Calibri" w:hAnsi="Calibri"/>
          <w:szCs w:val="24"/>
        </w:rPr>
        <w:t xml:space="preserve">Het strategisch beleidsplan 2018-2022 is richtinggevend en </w:t>
      </w:r>
      <w:proofErr w:type="spellStart"/>
      <w:r w:rsidRPr="00A2353E">
        <w:rPr>
          <w:rFonts w:ascii="Calibri" w:hAnsi="Calibri"/>
          <w:szCs w:val="24"/>
        </w:rPr>
        <w:t>kaderstellend</w:t>
      </w:r>
      <w:proofErr w:type="spellEnd"/>
      <w:r w:rsidRPr="00A2353E">
        <w:rPr>
          <w:rFonts w:ascii="Calibri" w:hAnsi="Calibri"/>
          <w:szCs w:val="24"/>
        </w:rPr>
        <w:t xml:space="preserve"> voor de schoolplannen en jaarplannen 2019-2023 van de scholen in de stichting. De inkleuring, met andere woorden de vertaling in concrete acties, vindt op schoolniveau plaats. De specifieke keuzen en de uitvoering daarvan kunnen op schoolniveau verschillen, omdat het juist de bedoeling is dat schoolontwikkeling plaats vindt binnen school</w:t>
      </w:r>
      <w:r w:rsidR="000A591B">
        <w:rPr>
          <w:rFonts w:ascii="Calibri" w:hAnsi="Calibri"/>
          <w:szCs w:val="24"/>
        </w:rPr>
        <w:t xml:space="preserve">eigen veranderingsonderwerpen. </w:t>
      </w:r>
    </w:p>
    <w:p w:rsidR="00D4319E" w:rsidRDefault="000A591B">
      <w:pPr>
        <w:pStyle w:val="kop20"/>
      </w:pPr>
      <w:bookmarkStart w:id="3" w:name="_Toc511132603"/>
      <w:r>
        <w:t xml:space="preserve">2.2 Identiteit, missie en visie </w:t>
      </w:r>
      <w:proofErr w:type="spellStart"/>
      <w:r>
        <w:t>Keender</w:t>
      </w:r>
      <w:bookmarkEnd w:id="3"/>
      <w:proofErr w:type="spellEnd"/>
    </w:p>
    <w:p w:rsidR="00D4319E" w:rsidRDefault="00396CEB" w:rsidP="005005D5">
      <w:pPr>
        <w:pStyle w:val="kop3"/>
      </w:pPr>
      <w:r w:rsidRPr="005005D5">
        <w:t>Identiteit</w:t>
      </w:r>
    </w:p>
    <w:p w:rsidR="00396CEB" w:rsidRPr="00396CEB" w:rsidRDefault="00396CEB" w:rsidP="005005D5">
      <w:r w:rsidRPr="00396CEB">
        <w:t xml:space="preserve">Bij </w:t>
      </w:r>
      <w:proofErr w:type="spellStart"/>
      <w:r w:rsidRPr="00396CEB">
        <w:t>Keender</w:t>
      </w:r>
      <w:proofErr w:type="spellEnd"/>
      <w:r w:rsidRPr="00396CEB">
        <w:t xml:space="preserve"> is ieder kind welkom. Onze omgang met elkaar is gebaseerd op waarden en normen die nodig zijn om op een goede manier met elkaar samen te leven. De waarden passie, verbondenheid, verantwoordelijkheid, ondernemingszin en efficiency zijn hierbij </w:t>
      </w:r>
      <w:proofErr w:type="spellStart"/>
      <w:r w:rsidRPr="00396CEB">
        <w:t>betekenisgevend</w:t>
      </w:r>
      <w:proofErr w:type="spellEnd"/>
      <w:r w:rsidRPr="00396CEB">
        <w:t>.</w:t>
      </w:r>
      <w:r w:rsidR="005005D5">
        <w:t xml:space="preserve"> </w:t>
      </w:r>
      <w:proofErr w:type="spellStart"/>
      <w:r w:rsidRPr="00396CEB">
        <w:t>Keender</w:t>
      </w:r>
      <w:proofErr w:type="spellEnd"/>
      <w:r w:rsidRPr="00396CEB">
        <w:t xml:space="preserve"> biedt onderwijs vanuit haar katholieke en openbare identiteit en gaat respectvol om met alle geloofsovertuigingen. Vanuit dat beginsel staan we op betrokken en solidaire wijze in de samenleving.</w:t>
      </w:r>
    </w:p>
    <w:p w:rsidR="00396CEB" w:rsidRDefault="005005D5" w:rsidP="00396CEB">
      <w:pPr>
        <w:pStyle w:val="kop3"/>
      </w:pPr>
      <w:r>
        <w:rPr>
          <w:noProof/>
        </w:rPr>
        <mc:AlternateContent>
          <mc:Choice Requires="wps">
            <w:drawing>
              <wp:anchor distT="91440" distB="91440" distL="114300" distR="114300" simplePos="0" relativeHeight="251635712" behindDoc="0" locked="0" layoutInCell="1" allowOverlap="1" wp14:anchorId="434D8707" wp14:editId="1041E279">
                <wp:simplePos x="0" y="0"/>
                <wp:positionH relativeFrom="margin">
                  <wp:align>left</wp:align>
                </wp:positionH>
                <wp:positionV relativeFrom="paragraph">
                  <wp:posOffset>509270</wp:posOffset>
                </wp:positionV>
                <wp:extent cx="617220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rsidR="002C47AB" w:rsidRDefault="002C47AB" w:rsidP="00596014">
                            <w:pPr>
                              <w:pBdr>
                                <w:top w:val="single" w:sz="24" w:space="8" w:color="4A66AC" w:themeColor="accent1"/>
                                <w:bottom w:val="single" w:sz="24" w:space="8" w:color="4A66AC" w:themeColor="accent1"/>
                              </w:pBdr>
                              <w:spacing w:after="0"/>
                              <w:jc w:val="center"/>
                              <w:rPr>
                                <w:i/>
                                <w:iCs/>
                                <w:color w:val="4A66AC" w:themeColor="accent1"/>
                                <w:szCs w:val="24"/>
                              </w:rPr>
                            </w:pPr>
                            <w:proofErr w:type="spellStart"/>
                            <w:r w:rsidRPr="00396CEB">
                              <w:rPr>
                                <w:i/>
                                <w:iCs/>
                                <w:color w:val="4A66AC" w:themeColor="accent1"/>
                                <w:szCs w:val="24"/>
                              </w:rPr>
                              <w:t>Keender</w:t>
                            </w:r>
                            <w:proofErr w:type="spellEnd"/>
                            <w:r w:rsidRPr="00396CEB">
                              <w:rPr>
                                <w:i/>
                                <w:iCs/>
                                <w:color w:val="4A66AC" w:themeColor="accent1"/>
                                <w:szCs w:val="24"/>
                              </w:rPr>
                              <w:t>: kwalitatief hoogwaardig onderwijs op basis van</w:t>
                            </w:r>
                          </w:p>
                          <w:p w:rsidR="002C47AB" w:rsidRPr="00596014" w:rsidRDefault="002C47AB" w:rsidP="00596014">
                            <w:pPr>
                              <w:pBdr>
                                <w:top w:val="single" w:sz="24" w:space="8" w:color="4A66AC" w:themeColor="accent1"/>
                                <w:bottom w:val="single" w:sz="24" w:space="8" w:color="4A66AC" w:themeColor="accent1"/>
                              </w:pBdr>
                              <w:spacing w:after="0"/>
                              <w:jc w:val="center"/>
                              <w:rPr>
                                <w:i/>
                                <w:iCs/>
                                <w:color w:val="4A66AC" w:themeColor="accent1"/>
                                <w:szCs w:val="24"/>
                              </w:rPr>
                            </w:pPr>
                            <w:r w:rsidRPr="00396CEB">
                              <w:rPr>
                                <w:i/>
                                <w:iCs/>
                                <w:color w:val="4A66AC" w:themeColor="accent1"/>
                                <w:szCs w:val="24"/>
                              </w:rPr>
                              <w:t xml:space="preserve"> eigenaarschap, vakmanschap en partnerschap.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D8707" id="_x0000_s1029" type="#_x0000_t202" style="position:absolute;margin-left:0;margin-top:40.1pt;width:486pt;height:110.55pt;z-index:251635712;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" filled="f" stroked="f">
                <v:textbox style="mso-fit-shape-to-text:t">
                  <w:txbxContent>
                    <w:p w:rsidR="002C47AB" w:rsidRDefault="002C47AB" w:rsidP="00596014">
                      <w:pPr>
                        <w:pBdr>
                          <w:top w:val="single" w:sz="24" w:space="8" w:color="4A66AC" w:themeColor="accent1"/>
                          <w:bottom w:val="single" w:sz="24" w:space="8" w:color="4A66AC" w:themeColor="accent1"/>
                        </w:pBdr>
                        <w:spacing w:after="0"/>
                        <w:jc w:val="center"/>
                        <w:rPr>
                          <w:i/>
                          <w:iCs/>
                          <w:color w:val="4A66AC" w:themeColor="accent1"/>
                          <w:szCs w:val="24"/>
                        </w:rPr>
                      </w:pPr>
                      <w:proofErr w:type="spellStart"/>
                      <w:r w:rsidRPr="00396CEB">
                        <w:rPr>
                          <w:i/>
                          <w:iCs/>
                          <w:color w:val="4A66AC" w:themeColor="accent1"/>
                          <w:szCs w:val="24"/>
                        </w:rPr>
                        <w:t>Keender</w:t>
                      </w:r>
                      <w:proofErr w:type="spellEnd"/>
                      <w:r w:rsidRPr="00396CEB">
                        <w:rPr>
                          <w:i/>
                          <w:iCs/>
                          <w:color w:val="4A66AC" w:themeColor="accent1"/>
                          <w:szCs w:val="24"/>
                        </w:rPr>
                        <w:t>: kwalitatief hoogwaardig onderwijs op basis van</w:t>
                      </w:r>
                    </w:p>
                    <w:p w:rsidR="002C47AB" w:rsidRPr="00596014" w:rsidRDefault="002C47AB" w:rsidP="00596014">
                      <w:pPr>
                        <w:pBdr>
                          <w:top w:val="single" w:sz="24" w:space="8" w:color="4A66AC" w:themeColor="accent1"/>
                          <w:bottom w:val="single" w:sz="24" w:space="8" w:color="4A66AC" w:themeColor="accent1"/>
                        </w:pBdr>
                        <w:spacing w:after="0"/>
                        <w:jc w:val="center"/>
                        <w:rPr>
                          <w:i/>
                          <w:iCs/>
                          <w:color w:val="4A66AC" w:themeColor="accent1"/>
                          <w:szCs w:val="24"/>
                        </w:rPr>
                      </w:pPr>
                      <w:r w:rsidRPr="00396CEB">
                        <w:rPr>
                          <w:i/>
                          <w:iCs/>
                          <w:color w:val="4A66AC" w:themeColor="accent1"/>
                          <w:szCs w:val="24"/>
                        </w:rPr>
                        <w:t xml:space="preserve"> eigenaarschap, vakmanschap en partnerschap.</w:t>
                      </w:r>
                    </w:p>
                  </w:txbxContent>
                </v:textbox>
                <w10:wrap type="topAndBottom" anchorx="margin"/>
              </v:shape>
            </w:pict>
          </mc:Fallback>
        </mc:AlternateContent>
      </w:r>
      <w:r w:rsidR="00396CEB">
        <w:t>Missie</w:t>
      </w:r>
    </w:p>
    <w:p w:rsidR="00553814" w:rsidRPr="00553814" w:rsidRDefault="00553814" w:rsidP="00553814"/>
    <w:p w:rsidR="00D4319E" w:rsidRDefault="00396CEB" w:rsidP="00396CEB">
      <w:pPr>
        <w:pStyle w:val="kop3"/>
      </w:pPr>
      <w:r>
        <w:t>Visie</w:t>
      </w:r>
    </w:p>
    <w:p w:rsidR="00B30D0C" w:rsidRDefault="00396CEB" w:rsidP="00396CEB">
      <w:pPr>
        <w:rPr>
          <w:szCs w:val="24"/>
        </w:rPr>
      </w:pPr>
      <w:proofErr w:type="spellStart"/>
      <w:r w:rsidRPr="00396CEB">
        <w:rPr>
          <w:szCs w:val="24"/>
        </w:rPr>
        <w:t>Keender</w:t>
      </w:r>
      <w:proofErr w:type="spellEnd"/>
      <w:r w:rsidRPr="00396CEB">
        <w:rPr>
          <w:szCs w:val="24"/>
        </w:rPr>
        <w:t xml:space="preserve"> staat voor primair onderwijs van hoog niveau. De stichting staat midden in de samenleving en zoekt samenwerking vanuit de visie die zij heeft. Vanuit handelingsgericht werken wordt waarderend en positief gekeken naar mogelijkheden en kansen voor elk kind, elke medewerker en iedere ouder.</w:t>
      </w:r>
      <w:r w:rsidRPr="00396CEB">
        <w:rPr>
          <w:szCs w:val="24"/>
        </w:rPr>
        <w:br/>
      </w:r>
      <w:r w:rsidRPr="00396CEB">
        <w:rPr>
          <w:szCs w:val="24"/>
        </w:rPr>
        <w:br/>
      </w:r>
    </w:p>
    <w:p w:rsidR="00396CEB" w:rsidRPr="00396CEB" w:rsidRDefault="00396CEB" w:rsidP="00396CEB">
      <w:proofErr w:type="spellStart"/>
      <w:r w:rsidRPr="00396CEB">
        <w:rPr>
          <w:szCs w:val="24"/>
        </w:rPr>
        <w:lastRenderedPageBreak/>
        <w:t>Keender</w:t>
      </w:r>
      <w:proofErr w:type="spellEnd"/>
      <w:r w:rsidRPr="00396CEB">
        <w:rPr>
          <w:szCs w:val="24"/>
        </w:rPr>
        <w:t xml:space="preserve"> streeft naar evenwicht tussen kennisontwikkeling, persoonlijke vorming en maatschappelijke toerusting. Hiermee wil zij samen met ouders, kinderen begeleiden in hun ontwikkeling tot zelfstandige individuen die vaardig, waardig en aardig zijn. Vaardige kinderen beschikken over een stevige basis aan kennis en vaardigheden die hen in staat stelt maatschappelijk goed te functioneren. Waardige en aardige kinderen kunnen respectvol omgaan met zichzelf en anderen en op een verantwoorde manier bijdragen aan de samenleving. </w:t>
      </w:r>
      <w:r w:rsidRPr="00396CEB">
        <w:rPr>
          <w:szCs w:val="24"/>
        </w:rPr>
        <w:br/>
      </w:r>
      <w:r w:rsidRPr="00396CEB">
        <w:rPr>
          <w:szCs w:val="24"/>
        </w:rPr>
        <w:br/>
      </w:r>
      <w:proofErr w:type="spellStart"/>
      <w:r w:rsidRPr="00396CEB">
        <w:rPr>
          <w:szCs w:val="24"/>
        </w:rPr>
        <w:t>Keender</w:t>
      </w:r>
      <w:proofErr w:type="spellEnd"/>
      <w:r w:rsidRPr="00396CEB">
        <w:rPr>
          <w:szCs w:val="24"/>
        </w:rPr>
        <w:t xml:space="preserve"> motiveert en faciliteert de ambities en eigenheid van de scholen en medewerkers. Haar medewerkers hebben deskundigheid, passie en betrokkenheid en worden uitgedaagd zich verder te ontwikkelen in hun professionaliteit om zo kwalitatief hoogwaardig onderwijs te geven.</w:t>
      </w:r>
    </w:p>
    <w:p w:rsidR="00D4319E" w:rsidRDefault="00396CEB">
      <w:pPr>
        <w:pStyle w:val="kop20"/>
      </w:pPr>
      <w:bookmarkStart w:id="4" w:name="_Toc511132604"/>
      <w:r>
        <w:t xml:space="preserve">2.3 Ambities </w:t>
      </w:r>
      <w:proofErr w:type="spellStart"/>
      <w:r>
        <w:t>Keender</w:t>
      </w:r>
      <w:bookmarkEnd w:id="4"/>
      <w:proofErr w:type="spellEnd"/>
    </w:p>
    <w:p w:rsidR="00396CEB" w:rsidRPr="0066016D" w:rsidRDefault="00396CEB" w:rsidP="00396CEB">
      <w:pPr>
        <w:rPr>
          <w:szCs w:val="24"/>
        </w:rPr>
      </w:pPr>
      <w:r w:rsidRPr="0066016D">
        <w:rPr>
          <w:szCs w:val="24"/>
        </w:rPr>
        <w:t>Eigenaarschap, vakmanschap en partnerschap staan centraal in de ambi</w:t>
      </w:r>
      <w:r w:rsidR="0066016D">
        <w:rPr>
          <w:szCs w:val="24"/>
        </w:rPr>
        <w:t>ties voor de komende vier jaar.</w:t>
      </w:r>
    </w:p>
    <w:p w:rsidR="00396CEB" w:rsidRPr="0066016D" w:rsidRDefault="00396CEB" w:rsidP="0066016D">
      <w:pPr>
        <w:pStyle w:val="kop3"/>
      </w:pPr>
      <w:r w:rsidRPr="0066016D">
        <w:t xml:space="preserve">Eigenaarschap </w:t>
      </w:r>
    </w:p>
    <w:p w:rsidR="009A441C" w:rsidRDefault="00396CEB" w:rsidP="009A441C">
      <w:pPr>
        <w:rPr>
          <w:bCs/>
          <w:szCs w:val="24"/>
        </w:rPr>
      </w:pPr>
      <w:r w:rsidRPr="009A441C">
        <w:rPr>
          <w:szCs w:val="24"/>
        </w:rPr>
        <w:t>Iedereen in onze organisatie neemt zijn of haar verantwoordelijkheid en levert een constructieve bijdrage om de individuele, groeps-, school- en stichtingsdoelen te bereiken.</w:t>
      </w:r>
      <w:r w:rsidR="009A441C" w:rsidRPr="009A441C">
        <w:rPr>
          <w:szCs w:val="24"/>
        </w:rPr>
        <w:t xml:space="preserve"> </w:t>
      </w:r>
      <w:r w:rsidR="009A441C" w:rsidRPr="009A441C">
        <w:rPr>
          <w:bCs/>
          <w:szCs w:val="24"/>
        </w:rPr>
        <w:t>Dit is te zien doordat wij:</w:t>
      </w:r>
    </w:p>
    <w:p w:rsidR="009A441C" w:rsidRPr="009A441C" w:rsidRDefault="009A441C" w:rsidP="009A441C">
      <w:pPr>
        <w:pStyle w:val="Lijstalinea"/>
        <w:numPr>
          <w:ilvl w:val="0"/>
          <w:numId w:val="8"/>
        </w:numPr>
        <w:rPr>
          <w:bCs/>
          <w:szCs w:val="24"/>
        </w:rPr>
      </w:pPr>
      <w:r w:rsidRPr="009A441C">
        <w:t xml:space="preserve">initiatieven waarderen; </w:t>
      </w:r>
    </w:p>
    <w:p w:rsidR="009A441C" w:rsidRPr="009A441C" w:rsidRDefault="009A441C" w:rsidP="009A441C">
      <w:pPr>
        <w:pStyle w:val="Lijstalinea"/>
        <w:numPr>
          <w:ilvl w:val="0"/>
          <w:numId w:val="8"/>
        </w:numPr>
      </w:pPr>
      <w:r w:rsidRPr="009A441C">
        <w:t>stimuleren vragen te stellen, kritisch te denken en elkaar feedback te geven en te vragen;</w:t>
      </w:r>
    </w:p>
    <w:p w:rsidR="009A441C" w:rsidRPr="009A441C" w:rsidRDefault="009A441C" w:rsidP="009A441C">
      <w:pPr>
        <w:pStyle w:val="Lijstalinea"/>
        <w:numPr>
          <w:ilvl w:val="0"/>
          <w:numId w:val="8"/>
        </w:numPr>
      </w:pPr>
      <w:r w:rsidRPr="009A441C">
        <w:t xml:space="preserve">efficiënt en doelgericht werken; </w:t>
      </w:r>
    </w:p>
    <w:p w:rsidR="009A441C" w:rsidRPr="009A441C" w:rsidRDefault="009A441C" w:rsidP="009A441C">
      <w:pPr>
        <w:pStyle w:val="Lijstalinea"/>
        <w:numPr>
          <w:ilvl w:val="0"/>
          <w:numId w:val="8"/>
        </w:numPr>
      </w:pPr>
      <w:r w:rsidRPr="009A441C">
        <w:t>afstemmen op kinderen door hen te betrekken bij hun ontwikkelings- en leerproces;</w:t>
      </w:r>
    </w:p>
    <w:p w:rsidR="00396CEB" w:rsidRPr="009A441C" w:rsidRDefault="009A441C" w:rsidP="009A441C">
      <w:pPr>
        <w:pStyle w:val="Lijstalinea"/>
        <w:numPr>
          <w:ilvl w:val="0"/>
          <w:numId w:val="8"/>
        </w:numPr>
      </w:pPr>
      <w:r w:rsidRPr="009A441C">
        <w:t>afstemmen op het onderwijsconcept, de ambities en ontwikkeling van de individuele scholen door ieder team vanuit zijn eigen kader invulling te laten geven aan de strategische perspectieven.</w:t>
      </w:r>
    </w:p>
    <w:p w:rsidR="00396CEB" w:rsidRPr="0066016D" w:rsidRDefault="00396CEB" w:rsidP="0066016D">
      <w:pPr>
        <w:pStyle w:val="kop3"/>
      </w:pPr>
      <w:r w:rsidRPr="0066016D">
        <w:t xml:space="preserve">Vakmanschap </w:t>
      </w:r>
    </w:p>
    <w:p w:rsidR="009A441C" w:rsidRPr="009A441C" w:rsidRDefault="00396CEB" w:rsidP="009A441C">
      <w:pPr>
        <w:rPr>
          <w:szCs w:val="24"/>
        </w:rPr>
      </w:pPr>
      <w:r w:rsidRPr="0066016D">
        <w:rPr>
          <w:szCs w:val="24"/>
        </w:rPr>
        <w:t>Iedereen in onze organisatie zet zich in om zich blijvend te ontwikkelen om het beste uit zichzelf en de ander naar boven te halen.</w:t>
      </w:r>
      <w:r w:rsidR="009A441C">
        <w:rPr>
          <w:szCs w:val="24"/>
        </w:rPr>
        <w:t xml:space="preserve"> </w:t>
      </w:r>
      <w:r w:rsidR="009A441C" w:rsidRPr="009A441C">
        <w:rPr>
          <w:szCs w:val="24"/>
        </w:rPr>
        <w:t>Dit is te zien doordat wij:</w:t>
      </w:r>
    </w:p>
    <w:p w:rsidR="009A441C" w:rsidRPr="009A441C" w:rsidRDefault="009A441C" w:rsidP="009A441C">
      <w:pPr>
        <w:pStyle w:val="Lijstalinea"/>
        <w:numPr>
          <w:ilvl w:val="0"/>
          <w:numId w:val="10"/>
        </w:numPr>
        <w:rPr>
          <w:szCs w:val="24"/>
        </w:rPr>
      </w:pPr>
      <w:r w:rsidRPr="009A441C">
        <w:rPr>
          <w:szCs w:val="24"/>
        </w:rPr>
        <w:t xml:space="preserve">de kwaliteiten van kinderen, ouders en medewerkers benutten; </w:t>
      </w:r>
    </w:p>
    <w:p w:rsidR="009A441C" w:rsidRPr="009A441C" w:rsidRDefault="009A441C" w:rsidP="009A441C">
      <w:pPr>
        <w:pStyle w:val="Lijstalinea"/>
        <w:numPr>
          <w:ilvl w:val="0"/>
          <w:numId w:val="10"/>
        </w:numPr>
        <w:rPr>
          <w:szCs w:val="24"/>
        </w:rPr>
      </w:pPr>
      <w:r w:rsidRPr="009A441C">
        <w:rPr>
          <w:szCs w:val="24"/>
        </w:rPr>
        <w:t>werken binnen een professionele cultuur waarin zelfevaluatie, zelfreflectie en feedback essentiële onderdelen zijn;</w:t>
      </w:r>
    </w:p>
    <w:p w:rsidR="009A441C" w:rsidRPr="009A441C" w:rsidRDefault="009A441C" w:rsidP="009A441C">
      <w:pPr>
        <w:pStyle w:val="Lijstalinea"/>
        <w:numPr>
          <w:ilvl w:val="0"/>
          <w:numId w:val="10"/>
        </w:numPr>
        <w:rPr>
          <w:szCs w:val="24"/>
        </w:rPr>
      </w:pPr>
      <w:r w:rsidRPr="009A441C">
        <w:rPr>
          <w:szCs w:val="24"/>
        </w:rPr>
        <w:t>op een planmatige en cyclische wijze werken;</w:t>
      </w:r>
    </w:p>
    <w:p w:rsidR="009A441C" w:rsidRPr="009A441C" w:rsidRDefault="009A441C" w:rsidP="009A441C">
      <w:pPr>
        <w:pStyle w:val="Lijstalinea"/>
        <w:numPr>
          <w:ilvl w:val="0"/>
          <w:numId w:val="10"/>
        </w:numPr>
        <w:rPr>
          <w:szCs w:val="24"/>
        </w:rPr>
      </w:pPr>
      <w:r w:rsidRPr="009A441C">
        <w:rPr>
          <w:szCs w:val="24"/>
        </w:rPr>
        <w:t xml:space="preserve">inhoud geven aan de 21e </w:t>
      </w:r>
      <w:proofErr w:type="spellStart"/>
      <w:r w:rsidRPr="009A441C">
        <w:rPr>
          <w:szCs w:val="24"/>
        </w:rPr>
        <w:t>eeuwse</w:t>
      </w:r>
      <w:proofErr w:type="spellEnd"/>
      <w:r w:rsidRPr="009A441C">
        <w:rPr>
          <w:szCs w:val="24"/>
        </w:rPr>
        <w:t xml:space="preserve"> vaardigheden;</w:t>
      </w:r>
    </w:p>
    <w:p w:rsidR="00396CEB" w:rsidRPr="009A441C" w:rsidRDefault="009A441C" w:rsidP="00396CEB">
      <w:pPr>
        <w:pStyle w:val="Lijstalinea"/>
        <w:numPr>
          <w:ilvl w:val="0"/>
          <w:numId w:val="10"/>
        </w:numPr>
        <w:rPr>
          <w:szCs w:val="24"/>
        </w:rPr>
      </w:pPr>
      <w:r w:rsidRPr="009A441C">
        <w:rPr>
          <w:szCs w:val="24"/>
        </w:rPr>
        <w:lastRenderedPageBreak/>
        <w:t xml:space="preserve">de medewerkers stimuleren om zich blijvend te ontwikkelen door de </w:t>
      </w:r>
      <w:proofErr w:type="spellStart"/>
      <w:r w:rsidRPr="009A441C">
        <w:rPr>
          <w:szCs w:val="24"/>
        </w:rPr>
        <w:t>Keenderacademie</w:t>
      </w:r>
      <w:proofErr w:type="spellEnd"/>
      <w:r w:rsidRPr="009A441C">
        <w:rPr>
          <w:szCs w:val="24"/>
        </w:rPr>
        <w:t>, coaching in de groep, collegiale consultatie en andere professionaliseringsvormen.</w:t>
      </w:r>
    </w:p>
    <w:p w:rsidR="00396CEB" w:rsidRPr="0066016D" w:rsidRDefault="00396CEB" w:rsidP="0066016D">
      <w:pPr>
        <w:pStyle w:val="kop3"/>
      </w:pPr>
      <w:r w:rsidRPr="0066016D">
        <w:t>Partnerschap</w:t>
      </w:r>
    </w:p>
    <w:p w:rsidR="009A441C" w:rsidRPr="009A441C" w:rsidRDefault="00396CEB" w:rsidP="009A441C">
      <w:pPr>
        <w:rPr>
          <w:szCs w:val="24"/>
        </w:rPr>
      </w:pPr>
      <w:r w:rsidRPr="0066016D">
        <w:rPr>
          <w:szCs w:val="24"/>
        </w:rPr>
        <w:t>Iedereen in onze organisatie zoekt doelbewust de samenwerking met de ander op om daarmee tot synergie te komen.</w:t>
      </w:r>
      <w:r w:rsidR="009A441C">
        <w:rPr>
          <w:szCs w:val="24"/>
        </w:rPr>
        <w:t xml:space="preserve"> </w:t>
      </w:r>
      <w:r w:rsidR="009A441C" w:rsidRPr="009A441C">
        <w:rPr>
          <w:szCs w:val="24"/>
        </w:rPr>
        <w:t>Dit is te zien doordat wij:</w:t>
      </w:r>
    </w:p>
    <w:p w:rsidR="009A441C" w:rsidRPr="009A441C" w:rsidRDefault="009A441C" w:rsidP="009A441C">
      <w:pPr>
        <w:pStyle w:val="Lijstalinea"/>
        <w:numPr>
          <w:ilvl w:val="0"/>
          <w:numId w:val="12"/>
        </w:numPr>
        <w:rPr>
          <w:szCs w:val="24"/>
        </w:rPr>
      </w:pPr>
      <w:r w:rsidRPr="009A441C">
        <w:rPr>
          <w:szCs w:val="24"/>
        </w:rPr>
        <w:t xml:space="preserve">open, eerlijk en respectvol communiceren met iedereen; </w:t>
      </w:r>
    </w:p>
    <w:p w:rsidR="009A441C" w:rsidRPr="009A441C" w:rsidRDefault="009A441C" w:rsidP="009A441C">
      <w:pPr>
        <w:pStyle w:val="Lijstalinea"/>
        <w:numPr>
          <w:ilvl w:val="0"/>
          <w:numId w:val="12"/>
        </w:numPr>
        <w:rPr>
          <w:szCs w:val="24"/>
        </w:rPr>
      </w:pPr>
      <w:r w:rsidRPr="009A441C">
        <w:rPr>
          <w:szCs w:val="24"/>
        </w:rPr>
        <w:t xml:space="preserve">het leren van en met elkaar binnen en buiten de organisatie stimuleren; </w:t>
      </w:r>
    </w:p>
    <w:p w:rsidR="009A441C" w:rsidRPr="009A441C" w:rsidRDefault="009A441C" w:rsidP="009A441C">
      <w:pPr>
        <w:pStyle w:val="Lijstalinea"/>
        <w:numPr>
          <w:ilvl w:val="0"/>
          <w:numId w:val="12"/>
        </w:numPr>
        <w:rPr>
          <w:szCs w:val="24"/>
        </w:rPr>
      </w:pPr>
      <w:r w:rsidRPr="009A441C">
        <w:rPr>
          <w:szCs w:val="24"/>
        </w:rPr>
        <w:t>de driehoek ouder-leerling-leerkracht centraal stellen;</w:t>
      </w:r>
    </w:p>
    <w:p w:rsidR="009A441C" w:rsidRPr="009A441C" w:rsidRDefault="009A441C" w:rsidP="009A441C">
      <w:pPr>
        <w:pStyle w:val="Lijstalinea"/>
        <w:numPr>
          <w:ilvl w:val="0"/>
          <w:numId w:val="12"/>
        </w:numPr>
        <w:rPr>
          <w:szCs w:val="24"/>
        </w:rPr>
      </w:pPr>
      <w:r w:rsidRPr="009A441C">
        <w:rPr>
          <w:szCs w:val="24"/>
        </w:rPr>
        <w:t>proactief handelen en de samenwerking met instanties, gemeentes en andere onderwijspartners opzoeken en vorm en inhoud geven;</w:t>
      </w:r>
    </w:p>
    <w:p w:rsidR="009A441C" w:rsidRPr="009A441C" w:rsidRDefault="009A441C" w:rsidP="009A441C">
      <w:pPr>
        <w:pStyle w:val="Lijstalinea"/>
        <w:numPr>
          <w:ilvl w:val="0"/>
          <w:numId w:val="12"/>
        </w:numPr>
        <w:rPr>
          <w:szCs w:val="24"/>
        </w:rPr>
      </w:pPr>
      <w:r w:rsidRPr="009A441C">
        <w:rPr>
          <w:szCs w:val="24"/>
        </w:rPr>
        <w:t>samen met het voortgezet onderwijs en kinderopvangorganisaties doorgaande leerlijnen gaan realiseren;</w:t>
      </w:r>
    </w:p>
    <w:p w:rsidR="009A441C" w:rsidRDefault="009A441C" w:rsidP="009A441C">
      <w:pPr>
        <w:pStyle w:val="Lijstalinea"/>
        <w:numPr>
          <w:ilvl w:val="0"/>
          <w:numId w:val="12"/>
        </w:numPr>
        <w:rPr>
          <w:szCs w:val="24"/>
        </w:rPr>
      </w:pPr>
      <w:r w:rsidRPr="009A441C">
        <w:rPr>
          <w:szCs w:val="24"/>
        </w:rPr>
        <w:t>samen met de omgeving het actief burgerschap inhoud geven.</w:t>
      </w:r>
    </w:p>
    <w:p w:rsidR="009A441C" w:rsidRDefault="009A441C">
      <w:pPr>
        <w:rPr>
          <w:szCs w:val="24"/>
        </w:rPr>
      </w:pPr>
      <w:r>
        <w:rPr>
          <w:szCs w:val="24"/>
        </w:rPr>
        <w:br w:type="page"/>
      </w:r>
    </w:p>
    <w:p w:rsidR="00874796" w:rsidRPr="00CD4FAC" w:rsidRDefault="00874796" w:rsidP="00874796">
      <w:pPr>
        <w:keepNext/>
        <w:keepLines/>
        <w:pBdr>
          <w:bottom w:val="single" w:sz="8" w:space="0" w:color="F9D4E8"/>
        </w:pBdr>
        <w:spacing w:after="200"/>
        <w:outlineLvl w:val="0"/>
        <w:rPr>
          <w:rFonts w:ascii="Calibri Light" w:eastAsia="Yu Gothic Light" w:hAnsi="Calibri Light" w:cs="Times New Roman"/>
          <w:color w:val="4A66AC" w:themeColor="accent1"/>
          <w:sz w:val="36"/>
          <w:szCs w:val="36"/>
        </w:rPr>
      </w:pPr>
      <w:bookmarkStart w:id="5" w:name="_Toc511132605"/>
      <w:bookmarkStart w:id="6" w:name="_Toc511132607"/>
      <w:r w:rsidRPr="00CD4FAC">
        <w:rPr>
          <w:rFonts w:ascii="Calibri Light" w:eastAsia="Yu Gothic Light" w:hAnsi="Calibri Light" w:cs="Times New Roman"/>
          <w:color w:val="4A66AC" w:themeColor="accent1"/>
          <w:sz w:val="36"/>
          <w:szCs w:val="36"/>
        </w:rPr>
        <w:lastRenderedPageBreak/>
        <w:t>Onderwijs en ontwikkeling</w:t>
      </w:r>
      <w:bookmarkEnd w:id="5"/>
    </w:p>
    <w:p w:rsidR="00874796" w:rsidRPr="00731964" w:rsidRDefault="00874796" w:rsidP="00874796">
      <w:pPr>
        <w:rPr>
          <w:rFonts w:ascii="Calibri" w:eastAsia="Yu Mincho" w:hAnsi="Calibri" w:cs="Times New Roman"/>
          <w:szCs w:val="24"/>
        </w:rPr>
      </w:pPr>
      <w:proofErr w:type="spellStart"/>
      <w:r w:rsidRPr="00731964">
        <w:rPr>
          <w:rFonts w:ascii="Calibri" w:eastAsia="Yu Mincho" w:hAnsi="Calibri" w:cs="Times New Roman"/>
          <w:szCs w:val="24"/>
        </w:rPr>
        <w:t>Keender</w:t>
      </w:r>
      <w:proofErr w:type="spellEnd"/>
      <w:r w:rsidRPr="00731964">
        <w:rPr>
          <w:rFonts w:ascii="Calibri" w:eastAsia="Yu Mincho" w:hAnsi="Calibri" w:cs="Times New Roman"/>
          <w:szCs w:val="24"/>
        </w:rPr>
        <w:t xml:space="preserve"> biedt kwalitatief hoogwaardig onderwijs dat ambitieus, handelings- en opbrengstgericht is. Passie en actief ontwikkelend vakmanschap zijn daarbij essentieel.</w:t>
      </w:r>
    </w:p>
    <w:p w:rsidR="00874796" w:rsidRPr="00731964" w:rsidRDefault="00874796" w:rsidP="00874796">
      <w:pPr>
        <w:rPr>
          <w:rFonts w:ascii="Calibri" w:eastAsia="Yu Mincho" w:hAnsi="Calibri" w:cs="Times New Roman"/>
          <w:szCs w:val="24"/>
        </w:rPr>
      </w:pPr>
      <w:r w:rsidRPr="00731964">
        <w:rPr>
          <w:rFonts w:ascii="Calibri" w:eastAsia="Yu Mincho" w:hAnsi="Calibri" w:cs="Times New Roman"/>
          <w:szCs w:val="24"/>
        </w:rPr>
        <w:t xml:space="preserve">De medewerkers realiseren een pedagogisch en didactisch klimaat en een krachtige en inspirerende leeromgeving waarin kinderen zich veilig voelen en erkend weten. Zij versterken het zelfvertrouwen, het geloof in eigen kunnen en stimuleren hen tot autonomie. Kinderen worden uitgedaagd om vanuit hun eigen leerproces doelgericht hun ambities waar te maken. </w:t>
      </w:r>
    </w:p>
    <w:p w:rsidR="00874796" w:rsidRPr="00731964" w:rsidRDefault="00874796" w:rsidP="00874796">
      <w:pPr>
        <w:rPr>
          <w:rFonts w:ascii="Calibri" w:eastAsia="Yu Mincho" w:hAnsi="Calibri" w:cs="Times New Roman"/>
          <w:szCs w:val="24"/>
        </w:rPr>
      </w:pPr>
      <w:r w:rsidRPr="00731964">
        <w:rPr>
          <w:rFonts w:ascii="Calibri" w:eastAsia="Yu Mincho" w:hAnsi="Calibri" w:cs="Times New Roman"/>
          <w:szCs w:val="24"/>
        </w:rPr>
        <w:t>De onderwijskundig leider werkt toekomstgericht, heeft visie, weet mensen te verbinden en stimuleert een professionele lerende schoolcultuur.</w:t>
      </w:r>
    </w:p>
    <w:p w:rsidR="00874796" w:rsidRPr="00731964" w:rsidRDefault="00874796" w:rsidP="00874796">
      <w:pPr>
        <w:rPr>
          <w:rFonts w:ascii="Calibri" w:eastAsia="Yu Mincho" w:hAnsi="Calibri" w:cs="Times New Roman"/>
          <w:szCs w:val="24"/>
        </w:rPr>
      </w:pPr>
      <w:r w:rsidRPr="00731964">
        <w:rPr>
          <w:rFonts w:ascii="Calibri" w:eastAsia="Yu Mincho" w:hAnsi="Calibri" w:cs="Times New Roman"/>
          <w:szCs w:val="24"/>
        </w:rPr>
        <w:t>Bestuurlijk leiderschap stimuleert de onderwijskwaliteit en zet onderwijskundig leiderschap centraal. Op strategische wijze wordt een planmatige en cyclische werkwijze bevorderd op alle kwaliteitsgebieden.</w:t>
      </w:r>
    </w:p>
    <w:p w:rsidR="00874796" w:rsidRPr="00731964" w:rsidRDefault="00874796" w:rsidP="00874796">
      <w:pPr>
        <w:rPr>
          <w:rFonts w:ascii="Calibri" w:eastAsia="Yu Mincho" w:hAnsi="Calibri" w:cs="Times New Roman"/>
          <w:szCs w:val="24"/>
        </w:rPr>
      </w:pPr>
      <w:proofErr w:type="spellStart"/>
      <w:r w:rsidRPr="00731964">
        <w:rPr>
          <w:rFonts w:ascii="Calibri" w:eastAsia="Yu Mincho" w:hAnsi="Calibri" w:cs="Times New Roman"/>
          <w:szCs w:val="24"/>
        </w:rPr>
        <w:t>Keender</w:t>
      </w:r>
      <w:proofErr w:type="spellEnd"/>
      <w:r w:rsidRPr="00731964">
        <w:rPr>
          <w:rFonts w:ascii="Calibri" w:eastAsia="Yu Mincho" w:hAnsi="Calibri" w:cs="Times New Roman"/>
          <w:szCs w:val="24"/>
        </w:rPr>
        <w:t xml:space="preserve"> geeft bovenstaande inhoud door middel van de jaarlijkse zelfevaluatie van alle scholen en de tweejaarlijkse audit die door opgeleide auditoren in samenwerking met directeuren en intern begeleiders van andere scholen wordt vormgegeven. Bij de ontwikkelingsgerichte audits zijn de kwaliteitsgebieden en de daarbij horende standaarden van de inspectie leidend. De focus ligt hierbij op </w:t>
      </w:r>
      <w:r>
        <w:rPr>
          <w:rFonts w:ascii="Calibri" w:eastAsia="Yu Mincho" w:hAnsi="Calibri" w:cs="Times New Roman"/>
          <w:szCs w:val="24"/>
        </w:rPr>
        <w:t>de eigen ambitie</w:t>
      </w:r>
      <w:r w:rsidRPr="00731964">
        <w:rPr>
          <w:rFonts w:ascii="Calibri" w:eastAsia="Yu Mincho" w:hAnsi="Calibri" w:cs="Times New Roman"/>
          <w:szCs w:val="24"/>
        </w:rPr>
        <w:t xml:space="preserve"> van de school en hoe deze op planmatige en cyclische wijze is weggezet binnen alle lagen (leerling-, groeps- en schoolniveau). Elke audit eindigt met een teampresentatie waarbij de bestuurder en de kwaliteitscoördinator aanwezig zijn. </w:t>
      </w:r>
    </w:p>
    <w:p w:rsidR="00874796" w:rsidRPr="00731964" w:rsidRDefault="00874796" w:rsidP="00874796">
      <w:pPr>
        <w:rPr>
          <w:rFonts w:ascii="Calibri" w:eastAsia="Yu Mincho" w:hAnsi="Calibri" w:cs="Times New Roman"/>
          <w:szCs w:val="24"/>
        </w:rPr>
      </w:pPr>
      <w:r w:rsidRPr="00731964">
        <w:rPr>
          <w:rFonts w:ascii="Calibri" w:eastAsia="Yu Mincho" w:hAnsi="Calibri" w:cs="Times New Roman"/>
          <w:noProof/>
        </w:rPr>
        <w:drawing>
          <wp:anchor distT="0" distB="0" distL="114300" distR="114300" simplePos="0" relativeHeight="251715584" behindDoc="1" locked="0" layoutInCell="1" allowOverlap="1" wp14:anchorId="3DEBC24F" wp14:editId="188A144A">
            <wp:simplePos x="0" y="0"/>
            <wp:positionH relativeFrom="margin">
              <wp:posOffset>2788920</wp:posOffset>
            </wp:positionH>
            <wp:positionV relativeFrom="paragraph">
              <wp:posOffset>6985</wp:posOffset>
            </wp:positionV>
            <wp:extent cx="2790825" cy="1519555"/>
            <wp:effectExtent l="0" t="0" r="9525" b="4445"/>
            <wp:wrapSquare wrapText="bothSides"/>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825" cy="1519555"/>
                    </a:xfrm>
                    <a:prstGeom prst="rect">
                      <a:avLst/>
                    </a:prstGeom>
                  </pic:spPr>
                </pic:pic>
              </a:graphicData>
            </a:graphic>
            <wp14:sizeRelH relativeFrom="margin">
              <wp14:pctWidth>0</wp14:pctWidth>
            </wp14:sizeRelH>
            <wp14:sizeRelV relativeFrom="margin">
              <wp14:pctHeight>0</wp14:pctHeight>
            </wp14:sizeRelV>
          </wp:anchor>
        </w:drawing>
      </w:r>
      <w:r w:rsidRPr="00731964">
        <w:rPr>
          <w:rFonts w:ascii="Calibri" w:eastAsia="Yu Mincho" w:hAnsi="Calibri" w:cs="Times New Roman"/>
          <w:szCs w:val="24"/>
        </w:rPr>
        <w:t xml:space="preserve">De PDCA-cyclus is binnen het planmatig handelen richtinggevend. Alle gegevens die beschikbaar zijn worden weggezet op deze cyclische werkwijze. </w:t>
      </w:r>
    </w:p>
    <w:p w:rsidR="00874796" w:rsidRPr="00731964" w:rsidRDefault="00874796" w:rsidP="00874796">
      <w:pPr>
        <w:rPr>
          <w:rFonts w:ascii="Calibri" w:eastAsia="Yu Mincho" w:hAnsi="Calibri" w:cs="Times New Roman"/>
          <w:szCs w:val="24"/>
        </w:rPr>
      </w:pPr>
      <w:r w:rsidRPr="00731964">
        <w:rPr>
          <w:rFonts w:ascii="Calibri" w:eastAsia="Yu Mincho" w:hAnsi="Calibri" w:cs="Times New Roman"/>
          <w:szCs w:val="24"/>
        </w:rPr>
        <w:t xml:space="preserve">De analyse en de verbanden tussen de verschillende resultaten en welke consequenties dit heeft voor onder andere het afstemmen van het onderwijsaanbod op de </w:t>
      </w:r>
      <w:proofErr w:type="spellStart"/>
      <w:r w:rsidRPr="00731964">
        <w:rPr>
          <w:rFonts w:ascii="Calibri" w:eastAsia="Yu Mincho" w:hAnsi="Calibri" w:cs="Times New Roman"/>
          <w:szCs w:val="24"/>
        </w:rPr>
        <w:t>leerlingpopulatie</w:t>
      </w:r>
      <w:proofErr w:type="spellEnd"/>
      <w:r w:rsidRPr="00731964">
        <w:rPr>
          <w:rFonts w:ascii="Calibri" w:eastAsia="Yu Mincho" w:hAnsi="Calibri" w:cs="Times New Roman"/>
          <w:szCs w:val="24"/>
        </w:rPr>
        <w:t>, de borging, de professionaliseringsagenda en het jaarplan staat op de agenda tijdens managementgesprekken, voortgangsgesprekken en kwaliteitsgesprekken.</w:t>
      </w:r>
    </w:p>
    <w:p w:rsidR="00874796" w:rsidRPr="00CD4FAC" w:rsidRDefault="00874796" w:rsidP="00874796">
      <w:pPr>
        <w:keepNext/>
        <w:keepLines/>
        <w:pBdr>
          <w:bottom w:val="single" w:sz="8" w:space="0" w:color="F9D4E8"/>
        </w:pBdr>
        <w:spacing w:after="200"/>
        <w:outlineLvl w:val="0"/>
        <w:rPr>
          <w:rFonts w:ascii="Calibri Light" w:eastAsia="Yu Gothic Light" w:hAnsi="Calibri Light" w:cs="Times New Roman"/>
          <w:color w:val="4A66AC" w:themeColor="accent1"/>
          <w:sz w:val="36"/>
          <w:szCs w:val="36"/>
        </w:rPr>
      </w:pPr>
      <w:bookmarkStart w:id="7" w:name="_Toc511132606"/>
      <w:r w:rsidRPr="00CD4FAC">
        <w:rPr>
          <w:rFonts w:ascii="Calibri Light" w:eastAsia="Yu Gothic Light" w:hAnsi="Calibri Light" w:cs="Times New Roman"/>
          <w:color w:val="4A66AC" w:themeColor="accent1"/>
          <w:sz w:val="36"/>
          <w:szCs w:val="36"/>
        </w:rPr>
        <w:lastRenderedPageBreak/>
        <w:t>Werkgeverschap</w:t>
      </w:r>
      <w:bookmarkEnd w:id="7"/>
    </w:p>
    <w:p w:rsidR="00874796" w:rsidRPr="00731964" w:rsidRDefault="00874796" w:rsidP="00874796">
      <w:pPr>
        <w:rPr>
          <w:rFonts w:ascii="Calibri" w:eastAsia="Calibri" w:hAnsi="Calibri" w:cs="Calibri"/>
          <w:szCs w:val="24"/>
        </w:rPr>
      </w:pPr>
      <w:proofErr w:type="spellStart"/>
      <w:r w:rsidRPr="00731964">
        <w:rPr>
          <w:rFonts w:ascii="Calibri" w:eastAsia="Calibri" w:hAnsi="Calibri" w:cs="Calibri"/>
          <w:szCs w:val="24"/>
        </w:rPr>
        <w:t>Keender</w:t>
      </w:r>
      <w:proofErr w:type="spellEnd"/>
      <w:r w:rsidRPr="00731964">
        <w:rPr>
          <w:rFonts w:ascii="Calibri" w:eastAsia="Calibri" w:hAnsi="Calibri" w:cs="Calibri"/>
          <w:szCs w:val="24"/>
        </w:rPr>
        <w:t xml:space="preserve"> schept een werkomgeving waarin alle medewerkers met passie hun werk willen, kunnen en mogen doen. Zij is een goede en aantrekkelijke werkgever voor haar medewerkers die er trots op zijn bij </w:t>
      </w:r>
      <w:proofErr w:type="spellStart"/>
      <w:r w:rsidRPr="00731964">
        <w:rPr>
          <w:rFonts w:ascii="Calibri" w:eastAsia="Calibri" w:hAnsi="Calibri" w:cs="Calibri"/>
          <w:szCs w:val="24"/>
        </w:rPr>
        <w:t>Keender</w:t>
      </w:r>
      <w:proofErr w:type="spellEnd"/>
      <w:r w:rsidRPr="00731964">
        <w:rPr>
          <w:rFonts w:ascii="Calibri" w:eastAsia="Calibri" w:hAnsi="Calibri" w:cs="Calibri"/>
          <w:szCs w:val="24"/>
        </w:rPr>
        <w:t xml:space="preserve"> te werken. De medewerkers zijn regisseur van hun eigen ontwikkeling. </w:t>
      </w:r>
    </w:p>
    <w:p w:rsidR="00874796" w:rsidRPr="00731964" w:rsidRDefault="00874796" w:rsidP="00874796">
      <w:pPr>
        <w:rPr>
          <w:rFonts w:ascii="Calibri" w:eastAsia="Calibri" w:hAnsi="Calibri" w:cs="Calibri"/>
        </w:rPr>
      </w:pPr>
      <w:r w:rsidRPr="00731964">
        <w:rPr>
          <w:rFonts w:ascii="Calibri" w:eastAsia="Calibri" w:hAnsi="Calibri" w:cs="Calibri"/>
          <w:szCs w:val="24"/>
        </w:rPr>
        <w:t xml:space="preserve">De medewerkers creëren met elkaar goede werkomstandigheden en een gezond werkklimaat, waarin mensen zich prettig voelen en uitgedaagd worden hun vakmanschap verder te ontwikkelen. Dit realiseren zij in een professionele lerende organisatie.  Hiervoor hanteert </w:t>
      </w:r>
      <w:proofErr w:type="spellStart"/>
      <w:r w:rsidRPr="00731964">
        <w:rPr>
          <w:rFonts w:ascii="Calibri" w:eastAsia="Calibri" w:hAnsi="Calibri" w:cs="Calibri"/>
          <w:szCs w:val="24"/>
        </w:rPr>
        <w:t>Keender</w:t>
      </w:r>
      <w:proofErr w:type="spellEnd"/>
      <w:r w:rsidRPr="00731964">
        <w:rPr>
          <w:rFonts w:ascii="Calibri" w:eastAsia="Calibri" w:hAnsi="Calibri" w:cs="Calibri"/>
          <w:szCs w:val="24"/>
        </w:rPr>
        <w:t xml:space="preserve"> toekomstbestendig, doordacht en evenwichtig personeelsbeleid, </w:t>
      </w:r>
      <w:r w:rsidRPr="00731964">
        <w:rPr>
          <w:rFonts w:ascii="Calibri" w:eastAsia="Calibri" w:hAnsi="Calibri" w:cs="Calibri"/>
        </w:rPr>
        <w:t xml:space="preserve">die beschreven is in haar strategisch personeelsbeleid. De prioriteit ligt bij strategische personeelsplanning, aantrekkelijk werkgeverschap en continuering </w:t>
      </w:r>
      <w:r>
        <w:rPr>
          <w:rFonts w:ascii="Calibri" w:eastAsia="Calibri" w:hAnsi="Calibri" w:cs="Calibri"/>
        </w:rPr>
        <w:t xml:space="preserve">c.q. </w:t>
      </w:r>
      <w:r w:rsidRPr="00731964">
        <w:rPr>
          <w:rFonts w:ascii="Calibri" w:eastAsia="Calibri" w:hAnsi="Calibri" w:cs="Calibri"/>
        </w:rPr>
        <w:t xml:space="preserve">verdere verlaging van ons lage ziekteverzuimpercentage. </w:t>
      </w:r>
    </w:p>
    <w:p w:rsidR="00874796" w:rsidRPr="00731964" w:rsidRDefault="00874796" w:rsidP="00874796">
      <w:pPr>
        <w:rPr>
          <w:rFonts w:ascii="Calibri" w:eastAsia="Calibri" w:hAnsi="Calibri" w:cs="Calibri"/>
        </w:rPr>
      </w:pPr>
      <w:r w:rsidRPr="00731964">
        <w:rPr>
          <w:rFonts w:ascii="Calibri" w:eastAsia="Calibri" w:hAnsi="Calibri" w:cs="Calibri"/>
        </w:rPr>
        <w:t>In ons personeelsb</w:t>
      </w:r>
      <w:r>
        <w:rPr>
          <w:rFonts w:ascii="Calibri" w:eastAsia="Calibri" w:hAnsi="Calibri" w:cs="Calibri"/>
        </w:rPr>
        <w:t xml:space="preserve">eleid is de gesprekkencyclus </w:t>
      </w:r>
      <w:r w:rsidRPr="00731964">
        <w:rPr>
          <w:rFonts w:ascii="Calibri" w:eastAsia="Calibri" w:hAnsi="Calibri" w:cs="Calibri"/>
        </w:rPr>
        <w:t xml:space="preserve">een belangrijk instrument om medewerkers te ondersteunen in hun ontwikkeling en afstemming te realiseren tussen de groei en ontwikkeling van de medewerker en de doelen en ambities van de school en/of </w:t>
      </w:r>
      <w:proofErr w:type="spellStart"/>
      <w:r w:rsidRPr="00731964">
        <w:rPr>
          <w:rFonts w:ascii="Calibri" w:eastAsia="Calibri" w:hAnsi="Calibri" w:cs="Calibri"/>
        </w:rPr>
        <w:t>Keender</w:t>
      </w:r>
      <w:proofErr w:type="spellEnd"/>
      <w:r w:rsidRPr="00731964">
        <w:rPr>
          <w:rFonts w:ascii="Calibri" w:eastAsia="Calibri" w:hAnsi="Calibri" w:cs="Calibri"/>
        </w:rPr>
        <w:t xml:space="preserve">. De leidinggevende voert jaarlijks minimaal twee gesprekken waarvan bij leerkrachten in ieder geval één </w:t>
      </w:r>
      <w:r>
        <w:rPr>
          <w:rFonts w:ascii="Calibri" w:eastAsia="Calibri" w:hAnsi="Calibri" w:cs="Calibri"/>
        </w:rPr>
        <w:t xml:space="preserve">gesprek </w:t>
      </w:r>
      <w:r w:rsidRPr="00731964">
        <w:rPr>
          <w:rFonts w:ascii="Calibri" w:eastAsia="Calibri" w:hAnsi="Calibri" w:cs="Calibri"/>
        </w:rPr>
        <w:t xml:space="preserve">na een lesobservatie met behulp van de vaardigheidsmeter. </w:t>
      </w:r>
    </w:p>
    <w:p w:rsidR="00874796" w:rsidRPr="00731964" w:rsidRDefault="00874796" w:rsidP="00874796">
      <w:pPr>
        <w:rPr>
          <w:rFonts w:ascii="Calibri" w:eastAsia="Calibri" w:hAnsi="Calibri" w:cs="Calibri"/>
        </w:rPr>
      </w:pPr>
      <w:r w:rsidRPr="00731964">
        <w:rPr>
          <w:rFonts w:ascii="Calibri" w:eastAsia="Calibri" w:hAnsi="Calibri" w:cs="Calibri"/>
        </w:rPr>
        <w:t xml:space="preserve">Om verdere professionalisering van onze medewerkers te stimuleren heeft </w:t>
      </w:r>
      <w:proofErr w:type="spellStart"/>
      <w:r w:rsidRPr="00731964">
        <w:rPr>
          <w:rFonts w:ascii="Calibri" w:eastAsia="Calibri" w:hAnsi="Calibri" w:cs="Calibri"/>
        </w:rPr>
        <w:t>Keender</w:t>
      </w:r>
      <w:proofErr w:type="spellEnd"/>
      <w:r w:rsidRPr="00731964">
        <w:rPr>
          <w:rFonts w:ascii="Calibri" w:eastAsia="Calibri" w:hAnsi="Calibri" w:cs="Calibri"/>
        </w:rPr>
        <w:t xml:space="preserve"> si</w:t>
      </w:r>
      <w:r>
        <w:rPr>
          <w:rFonts w:ascii="Calibri" w:eastAsia="Calibri" w:hAnsi="Calibri" w:cs="Calibri"/>
        </w:rPr>
        <w:t xml:space="preserve">nds vijf jaar onder andere een </w:t>
      </w:r>
      <w:r w:rsidRPr="00731964">
        <w:rPr>
          <w:rFonts w:ascii="Calibri" w:eastAsia="Calibri" w:hAnsi="Calibri" w:cs="Calibri"/>
        </w:rPr>
        <w:t xml:space="preserve">eigen </w:t>
      </w:r>
      <w:proofErr w:type="spellStart"/>
      <w:r w:rsidRPr="00731964">
        <w:rPr>
          <w:rFonts w:ascii="Calibri" w:eastAsia="Calibri" w:hAnsi="Calibri" w:cs="Calibri"/>
        </w:rPr>
        <w:t>Keenderacademie</w:t>
      </w:r>
      <w:proofErr w:type="spellEnd"/>
      <w:r w:rsidRPr="00731964">
        <w:rPr>
          <w:rFonts w:ascii="Calibri" w:eastAsia="Calibri" w:hAnsi="Calibri" w:cs="Calibri"/>
        </w:rPr>
        <w:t xml:space="preserve">. De samenstelling van het aanbod van trainingen/cursussen/workshops wordt gebaseerd op voorstellen die door zowel de medewerkers als </w:t>
      </w:r>
      <w:r>
        <w:rPr>
          <w:rFonts w:ascii="Calibri" w:eastAsia="Calibri" w:hAnsi="Calibri" w:cs="Calibri"/>
        </w:rPr>
        <w:t xml:space="preserve">ook de directeuren </w:t>
      </w:r>
      <w:r w:rsidRPr="00731964">
        <w:rPr>
          <w:rFonts w:ascii="Calibri" w:eastAsia="Calibri" w:hAnsi="Calibri" w:cs="Calibri"/>
        </w:rPr>
        <w:t xml:space="preserve">worden gedaan. In een aantal situaties maken we gebruik van de aanwezige expertise binnen </w:t>
      </w:r>
      <w:proofErr w:type="spellStart"/>
      <w:r w:rsidRPr="00731964">
        <w:rPr>
          <w:rFonts w:ascii="Calibri" w:eastAsia="Calibri" w:hAnsi="Calibri" w:cs="Calibri"/>
        </w:rPr>
        <w:t>Keender</w:t>
      </w:r>
      <w:proofErr w:type="spellEnd"/>
      <w:r w:rsidRPr="00731964">
        <w:rPr>
          <w:rFonts w:ascii="Calibri" w:eastAsia="Calibri" w:hAnsi="Calibri" w:cs="Calibri"/>
        </w:rPr>
        <w:t xml:space="preserve">, door deze eigen medewerkers een training voor collega’s te laten verzorgen. </w:t>
      </w:r>
    </w:p>
    <w:p w:rsidR="00874796" w:rsidRPr="00731964" w:rsidRDefault="00874796" w:rsidP="00874796"/>
    <w:p w:rsidR="0050471C" w:rsidRDefault="00B275F0" w:rsidP="0050471C">
      <w:pPr>
        <w:pStyle w:val="kop1"/>
        <w:keepNext w:val="0"/>
        <w:keepLines w:val="0"/>
        <w:pageBreakBefore/>
      </w:pPr>
      <w:r>
        <w:lastRenderedPageBreak/>
        <w:t>B</w:t>
      </w:r>
      <w:r w:rsidR="00453718">
        <w:t>elanghebbenden</w:t>
      </w:r>
      <w:bookmarkEnd w:id="6"/>
    </w:p>
    <w:p w:rsidR="009A441C" w:rsidRPr="009A441C" w:rsidRDefault="009A441C" w:rsidP="009A441C">
      <w:r w:rsidRPr="009A441C">
        <w:t xml:space="preserve">Ouders maken deel uit van </w:t>
      </w:r>
      <w:proofErr w:type="spellStart"/>
      <w:r w:rsidRPr="009A441C">
        <w:t>Keender</w:t>
      </w:r>
      <w:proofErr w:type="spellEnd"/>
      <w:r w:rsidRPr="009A441C">
        <w:t xml:space="preserve"> en samen wordt gewerkt aan educatief partnerschap. De relatie tussen ouders en school is gebaseerd op gelijkwaardigheid, wederzijdse verantwoordelijkheid en onderling begrip. Medewerkers communiceren open en respectvol.</w:t>
      </w:r>
    </w:p>
    <w:p w:rsidR="009A441C" w:rsidRPr="009A441C" w:rsidRDefault="009A441C" w:rsidP="009A441C">
      <w:proofErr w:type="spellStart"/>
      <w:r w:rsidRPr="009A441C">
        <w:t>Keender</w:t>
      </w:r>
      <w:proofErr w:type="spellEnd"/>
      <w:r w:rsidRPr="009A441C">
        <w:t xml:space="preserve"> biedt openheid naar de samenleving en de diversiteit die daarin aanwezig is. Dit betekent een proactieve opstelling naar de lokale en regionale omgeving. </w:t>
      </w:r>
    </w:p>
    <w:p w:rsidR="009A441C" w:rsidRDefault="009A441C" w:rsidP="009A441C">
      <w:proofErr w:type="spellStart"/>
      <w:r w:rsidRPr="009A441C">
        <w:t>Keender</w:t>
      </w:r>
      <w:proofErr w:type="spellEnd"/>
      <w:r w:rsidRPr="009A441C">
        <w:t xml:space="preserve"> streeft naar doorgaande leerlijnen tussen voorschoolse opvang, basisonderwijs en voortgezet onderwijs. Partnerschappen binnen een (integraal) </w:t>
      </w:r>
      <w:proofErr w:type="spellStart"/>
      <w:r w:rsidRPr="009A441C">
        <w:t>kindcentrum</w:t>
      </w:r>
      <w:proofErr w:type="spellEnd"/>
      <w:r w:rsidRPr="009A441C">
        <w:t xml:space="preserve"> zijn daarbij helpend. </w:t>
      </w:r>
    </w:p>
    <w:p w:rsidR="0050471C" w:rsidRDefault="0050471C">
      <w:r>
        <w:br w:type="page"/>
      </w:r>
    </w:p>
    <w:p w:rsidR="009A441C" w:rsidRDefault="0050471C" w:rsidP="0050471C">
      <w:pPr>
        <w:pStyle w:val="kop1"/>
      </w:pPr>
      <w:bookmarkStart w:id="8" w:name="_Toc511132608"/>
      <w:r w:rsidRPr="009A5F3B">
        <w:lastRenderedPageBreak/>
        <w:t>School</w:t>
      </w:r>
      <w:r w:rsidR="002929CD">
        <w:t>beschrijving en strategisch beleid</w:t>
      </w:r>
      <w:bookmarkEnd w:id="8"/>
    </w:p>
    <w:p w:rsidR="0050471C" w:rsidRDefault="000824EE" w:rsidP="0050471C">
      <w:pPr>
        <w:pStyle w:val="kop20"/>
      </w:pPr>
      <w:bookmarkStart w:id="9" w:name="_Toc400974545"/>
      <w:bookmarkStart w:id="10" w:name="_Toc511132609"/>
      <w:r>
        <w:t>6</w:t>
      </w:r>
      <w:r w:rsidR="0050471C">
        <w:t xml:space="preserve">.1 </w:t>
      </w:r>
      <w:r w:rsidR="0050471C" w:rsidRPr="0050471C">
        <w:t>Algemene beschrijving</w:t>
      </w:r>
      <w:bookmarkEnd w:id="9"/>
      <w:bookmarkEnd w:id="10"/>
    </w:p>
    <w:p w:rsidR="0050471C" w:rsidRDefault="00685A7A" w:rsidP="0050471C">
      <w:pPr>
        <w:rPr>
          <w:rFonts w:ascii="Calibri" w:hAnsi="Calibri"/>
        </w:rPr>
      </w:pPr>
      <w:r>
        <w:rPr>
          <w:rFonts w:ascii="Calibri" w:hAnsi="Calibri"/>
        </w:rPr>
        <w:t xml:space="preserve">Basisschool de Albatros verzorgt sinds 1973 katholiek onderwijs in de wijk de </w:t>
      </w:r>
      <w:proofErr w:type="spellStart"/>
      <w:r>
        <w:rPr>
          <w:rFonts w:ascii="Calibri" w:hAnsi="Calibri"/>
        </w:rPr>
        <w:t>Whee</w:t>
      </w:r>
      <w:proofErr w:type="spellEnd"/>
      <w:r>
        <w:rPr>
          <w:rFonts w:ascii="Calibri" w:hAnsi="Calibri"/>
        </w:rPr>
        <w:t xml:space="preserve">. De school staat op het onderwijseiland tussen de </w:t>
      </w:r>
      <w:proofErr w:type="spellStart"/>
      <w:r>
        <w:rPr>
          <w:rFonts w:ascii="Calibri" w:hAnsi="Calibri"/>
        </w:rPr>
        <w:t>Ki</w:t>
      </w:r>
      <w:r w:rsidR="00F65106">
        <w:rPr>
          <w:rFonts w:ascii="Calibri" w:hAnsi="Calibri"/>
        </w:rPr>
        <w:t>evitstraat</w:t>
      </w:r>
      <w:proofErr w:type="spellEnd"/>
      <w:r w:rsidR="00F65106">
        <w:rPr>
          <w:rFonts w:ascii="Calibri" w:hAnsi="Calibri"/>
        </w:rPr>
        <w:t xml:space="preserve"> en de </w:t>
      </w:r>
      <w:proofErr w:type="spellStart"/>
      <w:r w:rsidR="00F65106">
        <w:rPr>
          <w:rFonts w:ascii="Calibri" w:hAnsi="Calibri"/>
        </w:rPr>
        <w:t>Scherpenzeelse</w:t>
      </w:r>
      <w:r>
        <w:rPr>
          <w:rFonts w:ascii="Calibri" w:hAnsi="Calibri"/>
        </w:rPr>
        <w:t>weg</w:t>
      </w:r>
      <w:proofErr w:type="spellEnd"/>
      <w:r>
        <w:rPr>
          <w:rFonts w:ascii="Calibri" w:hAnsi="Calibri"/>
        </w:rPr>
        <w:t xml:space="preserve">. Een middelgrote school die basisonderwijs verzorgt aan kinderen van 4 t/m 12 jaar. Daarnaast heeft de Albatros een intensieve samenwerking met kinderopvang Hof van Twente en een </w:t>
      </w:r>
      <w:proofErr w:type="spellStart"/>
      <w:r>
        <w:rPr>
          <w:rFonts w:ascii="Calibri" w:hAnsi="Calibri"/>
        </w:rPr>
        <w:t>kindcentrum</w:t>
      </w:r>
      <w:proofErr w:type="spellEnd"/>
      <w:r>
        <w:rPr>
          <w:rFonts w:ascii="Calibri" w:hAnsi="Calibri"/>
        </w:rPr>
        <w:t xml:space="preserve"> op de locatie. Samen werken wij aan een doorgaande </w:t>
      </w:r>
      <w:r w:rsidR="00883F17">
        <w:rPr>
          <w:rFonts w:ascii="Calibri" w:hAnsi="Calibri"/>
        </w:rPr>
        <w:t>ontwikkeling voor kinderen van</w:t>
      </w:r>
      <w:r>
        <w:rPr>
          <w:rFonts w:ascii="Calibri" w:hAnsi="Calibri"/>
        </w:rPr>
        <w:t xml:space="preserve"> 0 </w:t>
      </w:r>
      <w:r w:rsidR="00883F17">
        <w:rPr>
          <w:rFonts w:ascii="Calibri" w:hAnsi="Calibri"/>
        </w:rPr>
        <w:t xml:space="preserve">t/m 12 </w:t>
      </w:r>
      <w:r>
        <w:rPr>
          <w:rFonts w:ascii="Calibri" w:hAnsi="Calibri"/>
        </w:rPr>
        <w:t>jaar. De meeste kinderen komen uit de wijken rondom de school.</w:t>
      </w:r>
      <w:r w:rsidR="00F9536A">
        <w:rPr>
          <w:rFonts w:ascii="Calibri" w:hAnsi="Calibri"/>
        </w:rPr>
        <w:t xml:space="preserve"> </w:t>
      </w:r>
    </w:p>
    <w:p w:rsidR="00685A7A" w:rsidRDefault="00685A7A" w:rsidP="0050471C">
      <w:pPr>
        <w:rPr>
          <w:rFonts w:ascii="Calibri" w:hAnsi="Calibri"/>
        </w:rPr>
      </w:pPr>
      <w:r>
        <w:rPr>
          <w:rFonts w:ascii="Calibri" w:hAnsi="Calibri"/>
        </w:rPr>
        <w:t>De naam van de school is ontleend aan de koning der zeevogels met zijn zeer grote spanwijdte van de vleugels. Daarmee willen we symboliseren, dat we als school zeer brede aandacht hebben voor kinderen, ouders en allen die bij de school betrokken zijn. Onder de vleugels zorgen we dat iedereen tot zijn</w:t>
      </w:r>
      <w:r w:rsidR="00F65106">
        <w:rPr>
          <w:rFonts w:ascii="Calibri" w:hAnsi="Calibri"/>
        </w:rPr>
        <w:t>/haar</w:t>
      </w:r>
      <w:r>
        <w:rPr>
          <w:rFonts w:ascii="Calibri" w:hAnsi="Calibri"/>
        </w:rPr>
        <w:t xml:space="preserve"> recht komt. Hiervoor werken wij </w:t>
      </w:r>
      <w:r w:rsidR="00721E39">
        <w:rPr>
          <w:rFonts w:ascii="Calibri" w:hAnsi="Calibri"/>
        </w:rPr>
        <w:t xml:space="preserve">preventief </w:t>
      </w:r>
      <w:r>
        <w:rPr>
          <w:rFonts w:ascii="Calibri" w:hAnsi="Calibri"/>
        </w:rPr>
        <w:t xml:space="preserve">samen met verschillende interne en externe partners. </w:t>
      </w:r>
    </w:p>
    <w:p w:rsidR="00721E39" w:rsidRDefault="00721E39" w:rsidP="0050471C">
      <w:pPr>
        <w:rPr>
          <w:rFonts w:ascii="Calibri" w:hAnsi="Calibri"/>
        </w:rPr>
      </w:pPr>
      <w:r>
        <w:rPr>
          <w:rFonts w:ascii="Calibri" w:hAnsi="Calibri"/>
        </w:rPr>
        <w:t>De meeste kinderen bij ons op school worden Nederlandstalig opgevoed. Wij zien het aantal NT2 leerlingen toenemen. Daarbij houden wij de balans goed in de gaten zo dat ieder kind tot zijn</w:t>
      </w:r>
      <w:r w:rsidR="00F65106">
        <w:rPr>
          <w:rFonts w:ascii="Calibri" w:hAnsi="Calibri"/>
        </w:rPr>
        <w:t>/haar</w:t>
      </w:r>
      <w:r>
        <w:rPr>
          <w:rFonts w:ascii="Calibri" w:hAnsi="Calibri"/>
        </w:rPr>
        <w:t xml:space="preserve"> recht komt. Om dat waar te kunnen maken werken wij in kleine groepen (rond de 20 kinderen) en besteden wij extra aandacht aan woordenschat en technisch lezen (met onderwijsassistent).</w:t>
      </w:r>
      <w:r w:rsidR="00F9536A">
        <w:rPr>
          <w:rFonts w:ascii="Calibri" w:hAnsi="Calibri"/>
        </w:rPr>
        <w:t xml:space="preserve"> Daarnaast hebben wij oog voor de verschillende culturen zodat iedereen zich thuis voelt. </w:t>
      </w:r>
      <w:r w:rsidR="00F3401F">
        <w:rPr>
          <w:rFonts w:ascii="Calibri" w:hAnsi="Calibri"/>
        </w:rPr>
        <w:t>Onze leerlingenpopulatie is beschreven in het document ‘Leerlingenpopulatie’. Deze is op school in te zien.</w:t>
      </w:r>
    </w:p>
    <w:p w:rsidR="00F9536A" w:rsidRDefault="00F9536A" w:rsidP="0050471C">
      <w:pPr>
        <w:rPr>
          <w:rFonts w:ascii="Calibri" w:hAnsi="Calibri"/>
        </w:rPr>
      </w:pPr>
      <w:r>
        <w:rPr>
          <w:rFonts w:ascii="Calibri" w:hAnsi="Calibri"/>
        </w:rPr>
        <w:t>In Goor zijn meerdere scholen, van verschillende signatuur, die ook nog eens op redelij</w:t>
      </w:r>
      <w:r w:rsidR="006A72FE">
        <w:rPr>
          <w:rFonts w:ascii="Calibri" w:hAnsi="Calibri"/>
        </w:rPr>
        <w:t>k</w:t>
      </w:r>
      <w:r>
        <w:rPr>
          <w:rFonts w:ascii="Calibri" w:hAnsi="Calibri"/>
        </w:rPr>
        <w:t xml:space="preserve">e (fiets/loop) afstand van elkaar staan. Ouders kiezen steeds bewuster voor </w:t>
      </w:r>
      <w:r w:rsidR="006A72FE">
        <w:rPr>
          <w:rFonts w:ascii="Calibri" w:hAnsi="Calibri"/>
        </w:rPr>
        <w:t xml:space="preserve">een </w:t>
      </w:r>
      <w:r>
        <w:rPr>
          <w:rFonts w:ascii="Calibri" w:hAnsi="Calibri"/>
        </w:rPr>
        <w:t>school</w:t>
      </w:r>
      <w:r w:rsidR="006A72FE">
        <w:rPr>
          <w:rFonts w:ascii="Calibri" w:hAnsi="Calibri"/>
        </w:rPr>
        <w:t xml:space="preserve">. Hierbij is de signatuur meestal minder van doorslaggevend belang. Dit betekent dat we in een concurrentiepositie zitten. Wij zijn ons hiervan bewust en weten dat een helder beeld van de Albatros naar de buitenwereld belangrijk is. Wij verwoorden onze visie en keuzes duidelijk naar de huidige en toekomstige ouders. </w:t>
      </w:r>
    </w:p>
    <w:p w:rsidR="00F9536A" w:rsidRDefault="00F9536A" w:rsidP="0050471C">
      <w:pPr>
        <w:rPr>
          <w:rFonts w:ascii="Calibri" w:hAnsi="Calibri"/>
        </w:rPr>
      </w:pPr>
    </w:p>
    <w:p w:rsidR="00721E39" w:rsidRDefault="00721E39" w:rsidP="0050471C">
      <w:pPr>
        <w:rPr>
          <w:rFonts w:ascii="Calibri" w:hAnsi="Calibri"/>
        </w:rPr>
      </w:pPr>
    </w:p>
    <w:p w:rsidR="00331B82" w:rsidRDefault="00331B82">
      <w:pPr>
        <w:rPr>
          <w:b/>
          <w:bCs/>
          <w:color w:val="7030A0"/>
          <w:sz w:val="26"/>
          <w:szCs w:val="26"/>
        </w:rPr>
      </w:pPr>
      <w:bookmarkStart w:id="11" w:name="_Toc511132610"/>
      <w:r>
        <w:br w:type="page"/>
      </w:r>
    </w:p>
    <w:p w:rsidR="00596014" w:rsidRPr="00596014" w:rsidRDefault="000824EE" w:rsidP="00596014">
      <w:pPr>
        <w:pStyle w:val="kop20"/>
      </w:pPr>
      <w:r>
        <w:lastRenderedPageBreak/>
        <w:t>6.</w:t>
      </w:r>
      <w:r w:rsidR="00596014">
        <w:t xml:space="preserve">2 </w:t>
      </w:r>
      <w:r w:rsidR="00596014" w:rsidRPr="009A5F3B">
        <w:t>Identiteit, missie</w:t>
      </w:r>
      <w:r w:rsidR="00596014">
        <w:t xml:space="preserve"> en visie</w:t>
      </w:r>
      <w:bookmarkEnd w:id="11"/>
      <w:r w:rsidR="00596014">
        <w:t xml:space="preserve"> </w:t>
      </w:r>
    </w:p>
    <w:p w:rsidR="000824EE" w:rsidRDefault="000824EE" w:rsidP="00331B82">
      <w:pPr>
        <w:rPr>
          <w:rFonts w:cstheme="minorHAnsi"/>
          <w:b/>
          <w:i/>
          <w:color w:val="7030A0"/>
          <w:szCs w:val="24"/>
        </w:rPr>
      </w:pPr>
    </w:p>
    <w:p w:rsidR="00A3583F" w:rsidRPr="002F3D60" w:rsidRDefault="00331B82" w:rsidP="00331B82">
      <w:pPr>
        <w:rPr>
          <w:rFonts w:cstheme="minorHAnsi"/>
          <w:b/>
          <w:i/>
          <w:color w:val="7030A0"/>
          <w:szCs w:val="24"/>
        </w:rPr>
      </w:pPr>
      <w:r w:rsidRPr="002F3D60">
        <w:rPr>
          <w:rFonts w:cstheme="minorHAnsi"/>
          <w:b/>
          <w:i/>
          <w:color w:val="7030A0"/>
          <w:szCs w:val="24"/>
        </w:rPr>
        <w:t>M</w:t>
      </w:r>
      <w:r w:rsidR="00A3583F" w:rsidRPr="002F3D60">
        <w:rPr>
          <w:rFonts w:cstheme="minorHAnsi"/>
          <w:b/>
          <w:i/>
          <w:color w:val="7030A0"/>
          <w:szCs w:val="24"/>
        </w:rPr>
        <w:t>issie</w:t>
      </w:r>
    </w:p>
    <w:p w:rsidR="00A3583F" w:rsidRDefault="00A3583F" w:rsidP="005A14AE">
      <w:pPr>
        <w:rPr>
          <w:rFonts w:cstheme="minorHAnsi"/>
          <w:szCs w:val="24"/>
        </w:rPr>
      </w:pPr>
      <w:r>
        <w:rPr>
          <w:rFonts w:cstheme="minorHAnsi"/>
          <w:szCs w:val="24"/>
        </w:rPr>
        <w:t>De Albatros is een school die het onderwijs zodanig inricht, dat het zoveel mogelijk aansluit bij de ontwikkelingsbehoeften van ieder kind.</w:t>
      </w:r>
    </w:p>
    <w:p w:rsidR="00FF7B33" w:rsidRPr="006B060D" w:rsidRDefault="00FF7B33" w:rsidP="00FF7B33">
      <w:pPr>
        <w:jc w:val="center"/>
        <w:rPr>
          <w:rFonts w:cstheme="minorHAnsi"/>
          <w:b/>
          <w:szCs w:val="24"/>
        </w:rPr>
      </w:pPr>
      <w:r w:rsidRPr="006B060D">
        <w:rPr>
          <w:b/>
          <w:color w:val="4A66AC" w:themeColor="accent1"/>
          <w:szCs w:val="24"/>
        </w:rPr>
        <w:t>“Kwalitatief goed onderwijs waarbij wij samen het beste bieden</w:t>
      </w:r>
      <w:r w:rsidR="006B060D" w:rsidRPr="006B060D">
        <w:rPr>
          <w:b/>
          <w:color w:val="4A66AC" w:themeColor="accent1"/>
          <w:szCs w:val="24"/>
        </w:rPr>
        <w:t xml:space="preserve"> voor</w:t>
      </w:r>
      <w:r w:rsidRPr="006B060D">
        <w:rPr>
          <w:b/>
          <w:color w:val="4A66AC" w:themeColor="accent1"/>
          <w:szCs w:val="24"/>
        </w:rPr>
        <w:t xml:space="preserve"> ieder kind”</w:t>
      </w:r>
    </w:p>
    <w:p w:rsidR="00A3583F" w:rsidRPr="002F3D60" w:rsidRDefault="00A3583F" w:rsidP="005A14AE">
      <w:pPr>
        <w:rPr>
          <w:rFonts w:cstheme="minorHAnsi"/>
          <w:b/>
          <w:i/>
          <w:color w:val="7030A0"/>
          <w:szCs w:val="24"/>
        </w:rPr>
      </w:pPr>
      <w:r w:rsidRPr="002F3D60">
        <w:rPr>
          <w:rFonts w:cstheme="minorHAnsi"/>
          <w:b/>
          <w:i/>
          <w:color w:val="7030A0"/>
          <w:szCs w:val="24"/>
        </w:rPr>
        <w:t>Visie</w:t>
      </w:r>
    </w:p>
    <w:p w:rsidR="00A3583F" w:rsidRDefault="00A3583F" w:rsidP="005A14AE">
      <w:pPr>
        <w:rPr>
          <w:rFonts w:cstheme="minorHAnsi"/>
          <w:szCs w:val="24"/>
        </w:rPr>
      </w:pPr>
      <w:r>
        <w:rPr>
          <w:rFonts w:cstheme="minorHAnsi"/>
          <w:szCs w:val="24"/>
        </w:rPr>
        <w:t xml:space="preserve">De Albatros wil optimale ontwikkelingskansen bieden voor ieder kind door het onderwijs af te stemmen op de ontwikkelingsbehoeften en te verrijken met aanvullende diensten die de ontwikkeling van het kind versterken. Wij zijn een school in ontwikkeling naar een integraal </w:t>
      </w:r>
      <w:proofErr w:type="spellStart"/>
      <w:r>
        <w:rPr>
          <w:rFonts w:cstheme="minorHAnsi"/>
          <w:szCs w:val="24"/>
        </w:rPr>
        <w:t>kindcentrum</w:t>
      </w:r>
      <w:proofErr w:type="spellEnd"/>
      <w:r>
        <w:rPr>
          <w:rFonts w:cstheme="minorHAnsi"/>
          <w:szCs w:val="24"/>
        </w:rPr>
        <w:t>. Wij breiden het onderwijsaanbod uit met aanvullende ondersteuning voor ieder kind. Dit wordt gerealiseerd door intensief samen te werken met interne en externe part</w:t>
      </w:r>
      <w:r w:rsidR="002F52ED">
        <w:rPr>
          <w:rFonts w:cstheme="minorHAnsi"/>
          <w:szCs w:val="24"/>
        </w:rPr>
        <w:t xml:space="preserve">ners. Hierdoor kunnen wij samen het beste bieden voor ieder kind. </w:t>
      </w:r>
    </w:p>
    <w:p w:rsidR="00A3583F" w:rsidRPr="002F3D60" w:rsidRDefault="00A3583F" w:rsidP="005A14AE">
      <w:pPr>
        <w:rPr>
          <w:rFonts w:cstheme="minorHAnsi"/>
          <w:b/>
          <w:i/>
          <w:color w:val="7030A0"/>
          <w:szCs w:val="24"/>
        </w:rPr>
      </w:pPr>
      <w:r w:rsidRPr="002F3D60">
        <w:rPr>
          <w:rFonts w:cstheme="minorHAnsi"/>
          <w:b/>
          <w:i/>
          <w:color w:val="7030A0"/>
          <w:szCs w:val="24"/>
        </w:rPr>
        <w:t>Kernwaarden</w:t>
      </w:r>
    </w:p>
    <w:p w:rsidR="002F52ED" w:rsidRDefault="002F52ED" w:rsidP="005A14AE">
      <w:pPr>
        <w:rPr>
          <w:rFonts w:cstheme="minorHAnsi"/>
          <w:szCs w:val="24"/>
        </w:rPr>
      </w:pPr>
      <w:r>
        <w:rPr>
          <w:rFonts w:cstheme="minorHAnsi"/>
          <w:szCs w:val="24"/>
        </w:rPr>
        <w:t>Om deze visie te realiseren werken we vanuit kernwaarden die bijdragen aan het inhoud geven van onze missie en het realiseren van onze visie.</w:t>
      </w:r>
    </w:p>
    <w:p w:rsidR="005A14AE" w:rsidRPr="00E70F50" w:rsidRDefault="003F3558" w:rsidP="005A14AE">
      <w:pPr>
        <w:rPr>
          <w:rFonts w:cstheme="minorHAnsi"/>
          <w:szCs w:val="24"/>
        </w:rPr>
      </w:pPr>
      <w:r>
        <w:rPr>
          <w:rFonts w:cstheme="minorHAnsi"/>
          <w:szCs w:val="24"/>
        </w:rPr>
        <w:t xml:space="preserve">VEILIGHEID - </w:t>
      </w:r>
      <w:r w:rsidR="005A14AE" w:rsidRPr="00E70F50">
        <w:rPr>
          <w:rFonts w:cstheme="minorHAnsi"/>
          <w:szCs w:val="24"/>
        </w:rPr>
        <w:t>Wij vinden een veilige omgeving een voorwaarde om tot leren te kunnen komen. Om een veilige omgeving te creëren werken wij aan:</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Respect voor jezelf, de ander en de omgeving</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Met plezier naar school gaan</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Rust en structuur</w:t>
      </w:r>
    </w:p>
    <w:p w:rsidR="00331B82" w:rsidRDefault="00331B82" w:rsidP="00DB693A">
      <w:pPr>
        <w:rPr>
          <w:rFonts w:cstheme="minorHAnsi"/>
          <w:szCs w:val="24"/>
        </w:rPr>
      </w:pPr>
    </w:p>
    <w:p w:rsidR="005A14AE" w:rsidRPr="00E70F50" w:rsidRDefault="00DB693A" w:rsidP="00DB693A">
      <w:pPr>
        <w:rPr>
          <w:rFonts w:cstheme="minorHAnsi"/>
          <w:szCs w:val="24"/>
        </w:rPr>
      </w:pPr>
      <w:r>
        <w:rPr>
          <w:rFonts w:cstheme="minorHAnsi"/>
          <w:szCs w:val="24"/>
        </w:rPr>
        <w:t>ONTWIKKELING</w:t>
      </w:r>
      <w:r w:rsidR="003F3558">
        <w:rPr>
          <w:rFonts w:cstheme="minorHAnsi"/>
          <w:szCs w:val="24"/>
        </w:rPr>
        <w:t xml:space="preserve"> - </w:t>
      </w:r>
      <w:r w:rsidR="005A14AE" w:rsidRPr="00E70F50">
        <w:rPr>
          <w:rFonts w:cstheme="minorHAnsi"/>
          <w:szCs w:val="24"/>
        </w:rPr>
        <w:t>Wij willen het optimale uit de leerlingen halen door aan te sluiten bij hun onderwijsbehoeften. Dit doen we door middel van ha</w:t>
      </w:r>
      <w:r w:rsidR="00F65106">
        <w:rPr>
          <w:rFonts w:cstheme="minorHAnsi"/>
          <w:szCs w:val="24"/>
        </w:rPr>
        <w:t>ndelingsgericht werken. Daarom</w:t>
      </w:r>
      <w:r w:rsidR="005A14AE" w:rsidRPr="00E70F50">
        <w:rPr>
          <w:rFonts w:cstheme="minorHAnsi"/>
          <w:szCs w:val="24"/>
        </w:rPr>
        <w:t xml:space="preserve"> hebben wij aandacht voor:</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Het ontwikkelen van individuele talenten</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Een leerrijke omgeving</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Differentiatie in leerstijlen</w:t>
      </w:r>
    </w:p>
    <w:p w:rsidR="005A14AE" w:rsidRDefault="005A14AE" w:rsidP="005A14AE">
      <w:pPr>
        <w:rPr>
          <w:rFonts w:cstheme="minorHAnsi"/>
          <w:szCs w:val="24"/>
        </w:rPr>
      </w:pPr>
    </w:p>
    <w:p w:rsidR="005A14AE" w:rsidRPr="00E70F50" w:rsidRDefault="003F3558" w:rsidP="005A14AE">
      <w:pPr>
        <w:rPr>
          <w:rFonts w:cstheme="minorHAnsi"/>
          <w:szCs w:val="24"/>
        </w:rPr>
      </w:pPr>
      <w:r>
        <w:rPr>
          <w:rFonts w:cstheme="minorHAnsi"/>
          <w:szCs w:val="24"/>
        </w:rPr>
        <w:lastRenderedPageBreak/>
        <w:t xml:space="preserve">TRANSPARANT - </w:t>
      </w:r>
      <w:r w:rsidR="005A14AE" w:rsidRPr="00E70F50">
        <w:rPr>
          <w:rFonts w:cstheme="minorHAnsi"/>
          <w:szCs w:val="24"/>
        </w:rPr>
        <w:t xml:space="preserve">Wij vinden een </w:t>
      </w:r>
      <w:r w:rsidR="002F52ED">
        <w:rPr>
          <w:rFonts w:cstheme="minorHAnsi"/>
          <w:szCs w:val="24"/>
        </w:rPr>
        <w:t xml:space="preserve">open </w:t>
      </w:r>
      <w:r w:rsidR="005A14AE" w:rsidRPr="00E70F50">
        <w:rPr>
          <w:rFonts w:cstheme="minorHAnsi"/>
          <w:szCs w:val="24"/>
        </w:rPr>
        <w:t>communicatie essentieel om vorm te kunnen geven aan onze missie en visie. Hierbij denken wij aan:</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De communicatie tussen kind, ouder en leerkracht</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Ouderbetrokkenheid m.b.t. de ontwikkeling van het kind en de school als geheel</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Als team van leerkrachten werken aan dezelfde uitgangspunten</w:t>
      </w:r>
    </w:p>
    <w:p w:rsidR="005A14AE" w:rsidRDefault="005A14AE" w:rsidP="005A14AE">
      <w:pPr>
        <w:rPr>
          <w:rFonts w:cstheme="minorHAnsi"/>
          <w:szCs w:val="24"/>
        </w:rPr>
      </w:pPr>
    </w:p>
    <w:p w:rsidR="005A14AE" w:rsidRPr="00E70F50" w:rsidRDefault="003F3558" w:rsidP="005A14AE">
      <w:pPr>
        <w:rPr>
          <w:rFonts w:cstheme="minorHAnsi"/>
          <w:szCs w:val="24"/>
        </w:rPr>
      </w:pPr>
      <w:r>
        <w:rPr>
          <w:rFonts w:cstheme="minorHAnsi"/>
          <w:szCs w:val="24"/>
        </w:rPr>
        <w:t xml:space="preserve">VERTROUWEN - </w:t>
      </w:r>
      <w:r w:rsidR="005A14AE" w:rsidRPr="00E70F50">
        <w:rPr>
          <w:rFonts w:cstheme="minorHAnsi"/>
          <w:szCs w:val="24"/>
        </w:rPr>
        <w:t>Wij zijn een kanjerschool omdat wij vinden dat:</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Kinderen positief over zichzelf en anderen moeten</w:t>
      </w:r>
      <w:r>
        <w:rPr>
          <w:rFonts w:cstheme="minorHAnsi"/>
          <w:szCs w:val="24"/>
        </w:rPr>
        <w:t xml:space="preserve"> leren</w:t>
      </w:r>
      <w:r w:rsidRPr="00E70F50">
        <w:rPr>
          <w:rFonts w:cstheme="minorHAnsi"/>
          <w:szCs w:val="24"/>
        </w:rPr>
        <w:t xml:space="preserve"> denken</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 xml:space="preserve">Kanjergedrag niet </w:t>
      </w:r>
      <w:r w:rsidR="00F65106">
        <w:rPr>
          <w:rFonts w:cstheme="minorHAnsi"/>
          <w:szCs w:val="24"/>
        </w:rPr>
        <w:t>altijd vanzelf gaat, maar wel</w:t>
      </w:r>
      <w:r w:rsidRPr="00E70F50">
        <w:rPr>
          <w:rFonts w:cstheme="minorHAnsi"/>
          <w:szCs w:val="24"/>
        </w:rPr>
        <w:t xml:space="preserve"> te leren</w:t>
      </w:r>
      <w:r w:rsidR="00F65106">
        <w:rPr>
          <w:rFonts w:cstheme="minorHAnsi"/>
          <w:szCs w:val="24"/>
        </w:rPr>
        <w:t xml:space="preserve"> is</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Kinderen zichzelf en anderen moeten leren vertrouwen</w:t>
      </w:r>
    </w:p>
    <w:p w:rsidR="003F3558" w:rsidRDefault="003F3558" w:rsidP="005A14AE">
      <w:pPr>
        <w:rPr>
          <w:rFonts w:cstheme="minorHAnsi"/>
          <w:szCs w:val="24"/>
        </w:rPr>
      </w:pPr>
    </w:p>
    <w:p w:rsidR="005A14AE" w:rsidRPr="00E70F50" w:rsidRDefault="003F3558" w:rsidP="005A14AE">
      <w:pPr>
        <w:rPr>
          <w:rFonts w:cstheme="minorHAnsi"/>
          <w:szCs w:val="24"/>
        </w:rPr>
      </w:pPr>
      <w:r>
        <w:rPr>
          <w:rFonts w:cstheme="minorHAnsi"/>
          <w:szCs w:val="24"/>
        </w:rPr>
        <w:t xml:space="preserve">SAMEN </w:t>
      </w:r>
      <w:r w:rsidR="008D2825">
        <w:rPr>
          <w:rFonts w:cstheme="minorHAnsi"/>
          <w:szCs w:val="24"/>
        </w:rPr>
        <w:t>–</w:t>
      </w:r>
      <w:r>
        <w:rPr>
          <w:rFonts w:cstheme="minorHAnsi"/>
          <w:szCs w:val="24"/>
        </w:rPr>
        <w:t xml:space="preserve"> </w:t>
      </w:r>
      <w:r w:rsidR="008D2825">
        <w:rPr>
          <w:rFonts w:cstheme="minorHAnsi"/>
          <w:szCs w:val="24"/>
        </w:rPr>
        <w:t>In de basis zijn wij</w:t>
      </w:r>
      <w:r w:rsidR="005A14AE" w:rsidRPr="00E70F50">
        <w:rPr>
          <w:rFonts w:cstheme="minorHAnsi"/>
          <w:szCs w:val="24"/>
        </w:rPr>
        <w:t xml:space="preserve"> een katholieke school met respect voor andere geloofsovertuigingen. Belangrijk hierbij vinden wij:</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Waarden en normen</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Samen vieren</w:t>
      </w:r>
    </w:p>
    <w:p w:rsidR="005A14AE" w:rsidRPr="00E70F50" w:rsidRDefault="005A14AE" w:rsidP="005A14AE">
      <w:pPr>
        <w:numPr>
          <w:ilvl w:val="0"/>
          <w:numId w:val="14"/>
        </w:numPr>
        <w:spacing w:after="0" w:line="240" w:lineRule="auto"/>
        <w:rPr>
          <w:rFonts w:cstheme="minorHAnsi"/>
          <w:szCs w:val="24"/>
        </w:rPr>
      </w:pPr>
      <w:r w:rsidRPr="00E70F50">
        <w:rPr>
          <w:rFonts w:cstheme="minorHAnsi"/>
          <w:szCs w:val="24"/>
        </w:rPr>
        <w:t>Ontwikkeling tot evenwichtige mensen in onze samenleving</w:t>
      </w:r>
    </w:p>
    <w:p w:rsidR="0050471C" w:rsidRDefault="0050471C" w:rsidP="0050471C"/>
    <w:p w:rsidR="00331B82" w:rsidRDefault="00331B82">
      <w:pPr>
        <w:rPr>
          <w:b/>
          <w:bCs/>
          <w:color w:val="7030A0"/>
          <w:sz w:val="26"/>
          <w:szCs w:val="26"/>
        </w:rPr>
      </w:pPr>
      <w:bookmarkStart w:id="12" w:name="_Toc511132611"/>
      <w:r>
        <w:br w:type="page"/>
      </w:r>
    </w:p>
    <w:p w:rsidR="007F37AE" w:rsidRDefault="000824EE" w:rsidP="007F37AE">
      <w:pPr>
        <w:pStyle w:val="kop20"/>
      </w:pPr>
      <w:r>
        <w:lastRenderedPageBreak/>
        <w:t>6</w:t>
      </w:r>
      <w:r w:rsidR="00596014">
        <w:t>.3 Ambities</w:t>
      </w:r>
      <w:bookmarkEnd w:id="12"/>
    </w:p>
    <w:p w:rsidR="000F3F0B" w:rsidRDefault="000F3F0B" w:rsidP="007F37AE">
      <w:r>
        <w:t>Om onze visie te rea</w:t>
      </w:r>
      <w:r w:rsidR="008D23B0">
        <w:t xml:space="preserve">liseren, hebben wij </w:t>
      </w:r>
      <w:r w:rsidR="00EA5DEB">
        <w:t>ambities om</w:t>
      </w:r>
      <w:r>
        <w:t xml:space="preserve">schreven. Deze ambities </w:t>
      </w:r>
      <w:r w:rsidR="00F3401F">
        <w:t>hebben een directe connectie met</w:t>
      </w:r>
      <w:r>
        <w:t xml:space="preserve"> de bevindingen in onze zelfevaluatie. In de zelfevaluatie komen </w:t>
      </w:r>
      <w:r w:rsidR="00F3401F">
        <w:t xml:space="preserve">de </w:t>
      </w:r>
      <w:r>
        <w:t xml:space="preserve">verschillende onderzoeksinstrumenten </w:t>
      </w:r>
      <w:r w:rsidR="00F3401F">
        <w:t xml:space="preserve">die wij gebruiken </w:t>
      </w:r>
      <w:r w:rsidR="006662F6">
        <w:t xml:space="preserve">om de kwaliteit op een hoog niveau te houden, </w:t>
      </w:r>
      <w:r>
        <w:t>samen</w:t>
      </w:r>
      <w:r w:rsidR="00F3401F">
        <w:t>; i</w:t>
      </w:r>
      <w:r>
        <w:t>nspectierapport, interne audit, diepte analyse, vaardigheidsmeter, jaarplan, jaarverslag, gesprekkencyclus, eindtoets</w:t>
      </w:r>
      <w:r w:rsidR="00F3401F">
        <w:t>, tevredenheidsonderzoek</w:t>
      </w:r>
      <w:r w:rsidR="004166EA">
        <w:t>. De ambities worden SMART</w:t>
      </w:r>
      <w:r w:rsidR="00BC34C3">
        <w:t xml:space="preserve"> uitgewerkt in het jaarplan.</w:t>
      </w:r>
    </w:p>
    <w:p w:rsidR="007F37AE" w:rsidRDefault="007F37AE" w:rsidP="007F37AE">
      <w:r>
        <w:t>GOUDEN DRIEHOEK</w:t>
      </w:r>
      <w:r w:rsidR="00900F4B">
        <w:t xml:space="preserve"> CENTRAAL</w:t>
      </w:r>
    </w:p>
    <w:p w:rsidR="007F37AE" w:rsidRDefault="007F37AE" w:rsidP="007F37AE">
      <w:r>
        <w:t>De gouden driehoek kind-ouder-leerkracht staat bij ons centraal. Wij zijn er van overtuigd dat een open communicatie tussen deze drie het mogelijk maakt dat een kind positief en zo optimaal mogelijk kan ontwikkelen</w:t>
      </w:r>
      <w:r w:rsidR="00DB693A">
        <w:t>.</w:t>
      </w:r>
    </w:p>
    <w:p w:rsidR="00D726C9" w:rsidRDefault="00D726C9" w:rsidP="007F37AE">
      <w:r>
        <w:t xml:space="preserve">Eigenaarschap: binnen de gouden driehoek pakt een ieder zijn/haar eigen rol. Als je eigenaar bent van </w:t>
      </w:r>
      <w:r w:rsidR="006B060D">
        <w:t>je eigen leerproces ben je</w:t>
      </w:r>
      <w:r w:rsidR="002F52ED">
        <w:t xml:space="preserve"> gemotiveerd</w:t>
      </w:r>
      <w:r>
        <w:t xml:space="preserve">. Je gaat met plezier naar school </w:t>
      </w:r>
      <w:r w:rsidR="00136758">
        <w:t>en voelt je er thuis.</w:t>
      </w:r>
    </w:p>
    <w:p w:rsidR="00D726C9" w:rsidRDefault="00D726C9" w:rsidP="007F37AE">
      <w:r>
        <w:t>Vakmanschap:</w:t>
      </w:r>
      <w:r w:rsidR="002F52ED">
        <w:t xml:space="preserve"> door open</w:t>
      </w:r>
      <w:r w:rsidR="00136758">
        <w:t xml:space="preserve"> communicatie weet de leerkracht de gouden driehoek in zijn</w:t>
      </w:r>
      <w:r w:rsidR="00F65106">
        <w:t>/haar</w:t>
      </w:r>
      <w:r w:rsidR="00136758">
        <w:t xml:space="preserve"> kracht te zetten. Leerkrachten zijn communicatief vaardig en nemen alle betrokkenen mee in de ontwikkeli</w:t>
      </w:r>
      <w:r w:rsidR="00060A6C">
        <w:t xml:space="preserve">ng van het kind. Een ieder wil het beste voor </w:t>
      </w:r>
      <w:r w:rsidR="00136758">
        <w:t>het kind.</w:t>
      </w:r>
    </w:p>
    <w:p w:rsidR="00D726C9" w:rsidRDefault="00D726C9" w:rsidP="007F37AE">
      <w:r>
        <w:t>Partnerschap:</w:t>
      </w:r>
      <w:r w:rsidR="00136758">
        <w:t xml:space="preserve"> een ieder is partner vanuit zijn/haar eigen rol. Een ieder brengt zijn/haar eigen deskundigheid mee met betrekking tot de ontwikkeling van het kind. Hiervo</w:t>
      </w:r>
      <w:r w:rsidR="00F65106">
        <w:t>or is ruimte en dit geeft mogelijkheid</w:t>
      </w:r>
      <w:r w:rsidR="00136758">
        <w:t xml:space="preserve"> voor ontwikkeling.</w:t>
      </w:r>
    </w:p>
    <w:p w:rsidR="007F37AE" w:rsidRDefault="007F37AE" w:rsidP="007F37AE">
      <w:r>
        <w:t>TALENTONTWIKKELING</w:t>
      </w:r>
    </w:p>
    <w:p w:rsidR="00DB693A" w:rsidRDefault="00DB693A" w:rsidP="007F37AE">
      <w:r>
        <w:t>Naast een stevige basis wat betreft taal en rekenen heeft ieder kind recht om zijn of haar eigen talenten te ontdekken en te ontwikkelen. Als school leren wij ieder kind de basisvaardigheden en daarnaast hebben wij aandacht voor andere talenten.</w:t>
      </w:r>
    </w:p>
    <w:p w:rsidR="00D726C9" w:rsidRDefault="00D726C9" w:rsidP="00D726C9">
      <w:r>
        <w:t>Eigenaarschap:</w:t>
      </w:r>
      <w:r w:rsidR="00136758">
        <w:t xml:space="preserve"> kinderen mogen bij ons op school ontdekken, vallen en opstaan om zich te ontwikkelen. Door middel van een uitdagende leeromgeving zullen kinderen gemotiveerd raken om de basisvakken eigen te maken. Daarnaast is er ruimte voor </w:t>
      </w:r>
      <w:r w:rsidR="00060A6C">
        <w:t xml:space="preserve">de </w:t>
      </w:r>
      <w:r w:rsidR="00136758">
        <w:t>creatieve ontwikkeling van kinderen.</w:t>
      </w:r>
    </w:p>
    <w:p w:rsidR="00D726C9" w:rsidRDefault="00D726C9" w:rsidP="00D726C9">
      <w:r>
        <w:t>Vakmanschap:</w:t>
      </w:r>
      <w:r w:rsidR="00136758">
        <w:t xml:space="preserve"> een ieder heeft zijn/haar eigen talent</w:t>
      </w:r>
      <w:r w:rsidR="00060A6C">
        <w:t>en</w:t>
      </w:r>
      <w:r w:rsidR="00136758">
        <w:t xml:space="preserve">. Deze talenten willen wij ontdekken en verder ontwikkelen. </w:t>
      </w:r>
      <w:r w:rsidR="0082447A">
        <w:t xml:space="preserve">Hierbij </w:t>
      </w:r>
      <w:r w:rsidR="002F52ED">
        <w:t>maken wij gebruik van</w:t>
      </w:r>
      <w:r w:rsidR="0082447A">
        <w:t xml:space="preserve"> 21</w:t>
      </w:r>
      <w:r w:rsidR="0082447A" w:rsidRPr="0082447A">
        <w:rPr>
          <w:vertAlign w:val="superscript"/>
        </w:rPr>
        <w:t>ste</w:t>
      </w:r>
      <w:r w:rsidR="0082447A">
        <w:t xml:space="preserve"> </w:t>
      </w:r>
      <w:proofErr w:type="spellStart"/>
      <w:r w:rsidR="0082447A">
        <w:t>eeuwse</w:t>
      </w:r>
      <w:proofErr w:type="spellEnd"/>
      <w:r w:rsidR="0082447A">
        <w:t xml:space="preserve"> vaa</w:t>
      </w:r>
      <w:r w:rsidR="002F52ED">
        <w:t>rdigheden.</w:t>
      </w:r>
    </w:p>
    <w:p w:rsidR="00D726C9" w:rsidRDefault="00D726C9" w:rsidP="00D726C9">
      <w:r>
        <w:lastRenderedPageBreak/>
        <w:t>Partnerschap:</w:t>
      </w:r>
      <w:r w:rsidR="00136758">
        <w:t xml:space="preserve"> de ontwikkeling van talenten gaat verd</w:t>
      </w:r>
      <w:r w:rsidR="0082447A">
        <w:t>er dan de Albatros. Natuurlijk kunnen wij met en van elkaar leren. Ook de wijk</w:t>
      </w:r>
      <w:r w:rsidR="002F52ED">
        <w:t xml:space="preserve"> de </w:t>
      </w:r>
      <w:proofErr w:type="spellStart"/>
      <w:r w:rsidR="002F52ED">
        <w:t>Whee</w:t>
      </w:r>
      <w:proofErr w:type="spellEnd"/>
      <w:r w:rsidR="0082447A">
        <w:t>, stad</w:t>
      </w:r>
      <w:r w:rsidR="002F52ED">
        <w:t xml:space="preserve"> Goor en de gemeente Hof van Twente</w:t>
      </w:r>
      <w:r w:rsidR="00F61160">
        <w:t xml:space="preserve"> leveren een bijdrage aan</w:t>
      </w:r>
      <w:r w:rsidR="0082447A">
        <w:t xml:space="preserve"> talentontwikkeling op de Albatros.</w:t>
      </w:r>
    </w:p>
    <w:p w:rsidR="007F37AE" w:rsidRDefault="008D2825" w:rsidP="007F37AE">
      <w:r>
        <w:t>SAMEN MET PARTNERS</w:t>
      </w:r>
    </w:p>
    <w:p w:rsidR="00DB693A" w:rsidRDefault="00DB693A" w:rsidP="007F37AE">
      <w:r>
        <w:t>De Albatros biedt de veilige omgeving waar je je thuis voelt en waarin je je kunt ontwikkelen van 0 t/m 12 jaar. Daarvoor werken wij samen met interne en externe partners om een doorgaande ontwikkeling voor een ieder mogelijk te maken.</w:t>
      </w:r>
    </w:p>
    <w:p w:rsidR="00D726C9" w:rsidRDefault="00D726C9" w:rsidP="00D726C9">
      <w:r>
        <w:t>Eigenaarschap:</w:t>
      </w:r>
      <w:r w:rsidR="0082447A">
        <w:t xml:space="preserve"> op</w:t>
      </w:r>
      <w:r w:rsidR="00F65106">
        <w:t xml:space="preserve"> de Albatros werken wij preventief</w:t>
      </w:r>
      <w:r w:rsidR="0082447A">
        <w:t xml:space="preserve"> om zo de ontwikkeling van kinderen positief te kunnen laten verlopen. Aansluiten bij wat kinderen nodig hebben en daarin ons eigenaarschap pakken om dat te kunnen realiseren.</w:t>
      </w:r>
    </w:p>
    <w:p w:rsidR="00D726C9" w:rsidRDefault="00D726C9" w:rsidP="00D726C9">
      <w:r>
        <w:t>Vakmanschap:</w:t>
      </w:r>
      <w:r w:rsidR="00CF6372">
        <w:t xml:space="preserve"> alle partners brengen hun eigen expertise mee. Wij willen er vo</w:t>
      </w:r>
      <w:r w:rsidR="00060A6C">
        <w:t xml:space="preserve">or zorgen dat kinderen die zorg, opvang </w:t>
      </w:r>
      <w:r w:rsidR="00CF6372">
        <w:t>en dat onderwijs krijgen dat ze nodig hebben. Hiervoor is kwaliteit en afstemming nodig.</w:t>
      </w:r>
    </w:p>
    <w:p w:rsidR="00D726C9" w:rsidRPr="007F37AE" w:rsidRDefault="00D726C9" w:rsidP="007F37AE">
      <w:r>
        <w:t>Partnerschap:</w:t>
      </w:r>
      <w:r w:rsidR="0082447A">
        <w:t xml:space="preserve"> wij hebben onze interne en externe partners nodig om te werken aan de doorgaande ontwikkeling van kinderen van 0 t/m 12 jaar.</w:t>
      </w:r>
      <w:r w:rsidR="00512208">
        <w:t xml:space="preserve"> </w:t>
      </w:r>
      <w:r w:rsidR="00060A6C">
        <w:t>Natuurlijk staat de gouden driehoek hierbij cent</w:t>
      </w:r>
      <w:r w:rsidR="00512208">
        <w:t>raal.</w:t>
      </w:r>
    </w:p>
    <w:p w:rsidR="00596014" w:rsidRDefault="00553814" w:rsidP="00596014">
      <w:r>
        <w:rPr>
          <w:noProof/>
        </w:rPr>
        <w:drawing>
          <wp:inline distT="0" distB="0" distL="0" distR="0" wp14:anchorId="4A0C6D87" wp14:editId="5A343C68">
            <wp:extent cx="5732145" cy="2340610"/>
            <wp:effectExtent l="0" t="0" r="1905"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8397" b="15748"/>
                    <a:stretch/>
                  </pic:blipFill>
                  <pic:spPr bwMode="auto">
                    <a:xfrm>
                      <a:off x="0" y="0"/>
                      <a:ext cx="5732145" cy="2340610"/>
                    </a:xfrm>
                    <a:prstGeom prst="rect">
                      <a:avLst/>
                    </a:prstGeom>
                    <a:noFill/>
                    <a:ln>
                      <a:noFill/>
                    </a:ln>
                    <a:extLst>
                      <a:ext uri="{53640926-AAD7-44D8-BBD7-CCE9431645EC}">
                        <a14:shadowObscured xmlns:a14="http://schemas.microsoft.com/office/drawing/2010/main"/>
                      </a:ext>
                    </a:extLst>
                  </pic:spPr>
                </pic:pic>
              </a:graphicData>
            </a:graphic>
          </wp:inline>
        </w:drawing>
      </w:r>
    </w:p>
    <w:p w:rsidR="002F3D60" w:rsidRDefault="002F3D60">
      <w:pPr>
        <w:rPr>
          <w:sz w:val="22"/>
          <w:szCs w:val="22"/>
        </w:rPr>
      </w:pPr>
      <w:bookmarkStart w:id="13" w:name="_Toc511132612"/>
      <w:r>
        <w:rPr>
          <w:sz w:val="22"/>
          <w:szCs w:val="22"/>
        </w:rPr>
        <w:br w:type="page"/>
      </w:r>
    </w:p>
    <w:p w:rsidR="00CA7321" w:rsidRDefault="002929CD" w:rsidP="00CA7321">
      <w:pPr>
        <w:pStyle w:val="kop1"/>
      </w:pPr>
      <w:r>
        <w:lastRenderedPageBreak/>
        <w:t>O</w:t>
      </w:r>
      <w:r w:rsidR="00CA7321" w:rsidRPr="00CA7321">
        <w:t>nderwijs</w:t>
      </w:r>
      <w:r>
        <w:t>kundig beleid</w:t>
      </w:r>
      <w:bookmarkEnd w:id="13"/>
    </w:p>
    <w:p w:rsidR="00C53EC7" w:rsidRPr="002F3D60" w:rsidRDefault="000824EE" w:rsidP="00CA7321">
      <w:pPr>
        <w:rPr>
          <w:b/>
          <w:color w:val="7030A0"/>
        </w:rPr>
      </w:pPr>
      <w:r>
        <w:rPr>
          <w:b/>
          <w:color w:val="7030A0"/>
        </w:rPr>
        <w:t xml:space="preserve">7.1 </w:t>
      </w:r>
      <w:r w:rsidR="00C53EC7" w:rsidRPr="002F3D60">
        <w:rPr>
          <w:b/>
          <w:color w:val="7030A0"/>
        </w:rPr>
        <w:t>Onderwijskundige doelen</w:t>
      </w:r>
    </w:p>
    <w:p w:rsidR="00D45E8C" w:rsidRDefault="00D45E8C" w:rsidP="00CA7321">
      <w:r>
        <w:t>Onze onderwijskundige doelen zijn in de eerste plaats de doelstellingen zoals die in artikel 8 van de Wet op het Primair Onderwijs zijn omschreven:</w:t>
      </w:r>
    </w:p>
    <w:p w:rsidR="00CA7321" w:rsidRDefault="00D45E8C" w:rsidP="00CA7321">
      <w:r>
        <w:t>Het onderwijs wordt zodanig ingericht dat de leerlingen een ononderbroken ontwikkelingsproces kunnen doorlopen. Het wordt afgestemd op de voortgang in de ontwikkeling van de leerlingen. Het onderwijs richt zich in elk geval op de emotionele en verstandelijke ontwikkeling, en op het ontwikkelen van creativiteit, op het verwerven van noodzakelijke kennis en van sociale, culturele en lichamelijke vaardigheden. Het onderwijs gaat er mede van uit dat de leerlingen opgroeien in een multiculturele samenleving. Ten aanzien van leerlingen die extra zorg behoeven, is het onderwijs gericht op individuele begeleiding die is afgestemd op de behoeften van de leerling.</w:t>
      </w:r>
    </w:p>
    <w:p w:rsidR="00D45E8C" w:rsidRDefault="00D45E8C" w:rsidP="00CA7321">
      <w:r>
        <w:t xml:space="preserve">Tevens is ons onderwijs erop gericht om de leerlingen de in de wet beschreven kerndoelen aan het einde van hun basisschooltijd te laten halen. Kerndoelen zijn streefdoelen die aangeven waarop basisscholen zich moeten richten. Deze doelen sluiten aan op het hierboven genoemde artikel uit de Wet op het Primair Onderwijs. </w:t>
      </w:r>
    </w:p>
    <w:p w:rsidR="007278DD" w:rsidRDefault="00D45E8C" w:rsidP="00CA7321">
      <w:r>
        <w:t>De kerndoelen beschrijven het onderwijsaanbod op de basisschool in grote lijnen. Niet alles wat op onze school gebeurt, is hierin voorgeschreven. De kerndoelen gaan over wat in elk geval aan de orde moet komen. Naast deze kerndoelen hebben we als school ruimte voor een eigen, specifiek onderwijsaanbod. Daarnaast is de wet “Referentieniveaus Nederlandse taal en rekenen” op 1 augustus 2010 in werking getreden. De We</w:t>
      </w:r>
      <w:r w:rsidR="00423F5F">
        <w:t>t</w:t>
      </w:r>
      <w:r>
        <w:t xml:space="preserve"> Referentieniveaus Nederlandse taal en rekenen stelt iedere scho</w:t>
      </w:r>
      <w:r w:rsidR="00423F5F">
        <w:t xml:space="preserve">ol voor een nieuwe opgave. </w:t>
      </w:r>
      <w:r w:rsidR="00F65106">
        <w:t>Geen v</w:t>
      </w:r>
      <w:r w:rsidR="00423F5F">
        <w:t xml:space="preserve">rijblijvende richtlijnen </w:t>
      </w:r>
      <w:r w:rsidR="00F65106">
        <w:t>maar</w:t>
      </w:r>
      <w:r w:rsidR="00423F5F">
        <w:t xml:space="preserve"> opbrengstverplichtingen voor de vakgebieden Nederlandse taal en rekenen. </w:t>
      </w:r>
    </w:p>
    <w:p w:rsidR="007278DD" w:rsidRDefault="007278DD" w:rsidP="00CA7321">
      <w:r>
        <w:t>Op basis van onze weging als school (bepaald vanuit de overheid), hebben wij het streven om 100% 1F niveau te halen voor de verschillende vakgebieden gemiddeld over 3 jaren. Wat betreft niveau 2F/1S is onze streven 65%. Wij stellen de norm op 60%.</w:t>
      </w:r>
    </w:p>
    <w:p w:rsidR="00423F5F" w:rsidRDefault="00423F5F" w:rsidP="00CA7321">
      <w:r>
        <w:t xml:space="preserve">Wij maken gebruik van methoden die de referentieniveaus waarborgen. </w:t>
      </w:r>
      <w:r w:rsidR="00EA5DEB">
        <w:t xml:space="preserve">In </w:t>
      </w:r>
      <w:r w:rsidR="000824EE" w:rsidRPr="000824EE">
        <w:t>hoofdstuk 7.4</w:t>
      </w:r>
      <w:r w:rsidR="000824EE">
        <w:rPr>
          <w:i/>
        </w:rPr>
        <w:t xml:space="preserve"> </w:t>
      </w:r>
      <w:r>
        <w:t xml:space="preserve">staan de gebruikte methoden per </w:t>
      </w:r>
      <w:r w:rsidR="00F61160">
        <w:t>leergebied, geordend op basis v</w:t>
      </w:r>
      <w:r>
        <w:t>a</w:t>
      </w:r>
      <w:r w:rsidR="00F61160">
        <w:t>n</w:t>
      </w:r>
      <w:r>
        <w:t xml:space="preserve"> de kerndoelen, uitgewerkt. Tevens staan de beleidsvoornemens voor de komende periode per leergebied vermeld. De beleidsvoornemens worden</w:t>
      </w:r>
      <w:r w:rsidR="007278DD">
        <w:t xml:space="preserve"> samen met de ambities</w:t>
      </w:r>
      <w:r>
        <w:t xml:space="preserve"> jaarlijks in de het jaarplan SMART uitgewerkt. In het jaarverslag worden de uitgevoerde activiteiten geëvalueerd.</w:t>
      </w:r>
    </w:p>
    <w:p w:rsidR="00C53EC7" w:rsidRDefault="00C53EC7" w:rsidP="00CA7321"/>
    <w:p w:rsidR="001511CC" w:rsidRPr="002F3D60" w:rsidRDefault="000824EE" w:rsidP="00CA7321">
      <w:pPr>
        <w:rPr>
          <w:b/>
          <w:color w:val="7030A0"/>
        </w:rPr>
      </w:pPr>
      <w:r>
        <w:rPr>
          <w:b/>
          <w:color w:val="7030A0"/>
        </w:rPr>
        <w:lastRenderedPageBreak/>
        <w:t xml:space="preserve">7.2 </w:t>
      </w:r>
      <w:r w:rsidR="00C53EC7" w:rsidRPr="002F3D60">
        <w:rPr>
          <w:b/>
          <w:color w:val="7030A0"/>
        </w:rPr>
        <w:t>Onderwijs aan het jonge kind</w:t>
      </w:r>
    </w:p>
    <w:p w:rsidR="001511CC" w:rsidRDefault="001511CC" w:rsidP="00CA7321">
      <w:r>
        <w:t>Ontwikkeling is niet te standaardiseren. Niet elk kind hoeft hetzelfde te willen of hetzelfde te kunnen. Er moet ruimt</w:t>
      </w:r>
      <w:r w:rsidR="00F61160">
        <w:t>e</w:t>
      </w:r>
      <w:r>
        <w:t xml:space="preserve"> zijn voor de eigenheid van ieder kind. Er zijn geen achterstanden; er zijn slechts ve</w:t>
      </w:r>
      <w:r w:rsidR="00F65106">
        <w:t>rschillen in tempo en interesse</w:t>
      </w:r>
      <w:r>
        <w:t xml:space="preserve"> </w:t>
      </w:r>
      <w:r w:rsidR="00F65106">
        <w:t xml:space="preserve">en die verschillen zijn boeiend en </w:t>
      </w:r>
      <w:r>
        <w:t>niet problematisch. Kinderen laten ons heel verschillende talenten zien; op sociaal gebied, op creatief gebied etc. Die verscheidenheid aan talenten moeten we koesteren; elk talent is de moeite waard!</w:t>
      </w:r>
    </w:p>
    <w:p w:rsidR="001511CC" w:rsidRDefault="001511CC" w:rsidP="00CA7321">
      <w:r>
        <w:t xml:space="preserve">Spel is van wezenlijk belang om de wereld op een veilige manier te ontdekken en te leren kennen om er </w:t>
      </w:r>
      <w:r w:rsidR="00F65106">
        <w:t xml:space="preserve">zo </w:t>
      </w:r>
      <w:r>
        <w:t xml:space="preserve">steeds beter zelf in te functioneren. De rol en taak van de leidster en leerkracht om het kind hierbij te begeleiden en leiden is daarom een zeer belangrijke (binnen en buiten). Voor beginnende geletterdheid en beginnende </w:t>
      </w:r>
      <w:proofErr w:type="spellStart"/>
      <w:r>
        <w:t>gecijferdheid</w:t>
      </w:r>
      <w:proofErr w:type="spellEnd"/>
      <w:r>
        <w:t xml:space="preserve"> is de ontwikkeling va</w:t>
      </w:r>
      <w:r w:rsidR="00FF7B33">
        <w:t>n het abstract</w:t>
      </w:r>
      <w:r>
        <w:t xml:space="preserve"> denken van essentieel belang.</w:t>
      </w:r>
    </w:p>
    <w:p w:rsidR="00AA561D" w:rsidRPr="002F3D60" w:rsidRDefault="000824EE" w:rsidP="00AA561D">
      <w:pPr>
        <w:rPr>
          <w:b/>
          <w:color w:val="7030A0"/>
        </w:rPr>
      </w:pPr>
      <w:r>
        <w:rPr>
          <w:b/>
          <w:color w:val="7030A0"/>
        </w:rPr>
        <w:t xml:space="preserve">7.3 </w:t>
      </w:r>
      <w:r w:rsidR="00AA561D" w:rsidRPr="002F3D60">
        <w:rPr>
          <w:b/>
          <w:color w:val="7030A0"/>
        </w:rPr>
        <w:t>De inrichting van ons onderwijs</w:t>
      </w:r>
    </w:p>
    <w:p w:rsidR="00B65DA0" w:rsidRPr="00B65DA0" w:rsidRDefault="00B65DA0" w:rsidP="00B65DA0">
      <w:pPr>
        <w:rPr>
          <w:b/>
          <w:i/>
          <w:color w:val="7030A0"/>
        </w:rPr>
      </w:pPr>
      <w:r w:rsidRPr="00B65DA0">
        <w:rPr>
          <w:b/>
          <w:i/>
          <w:color w:val="7030A0"/>
        </w:rPr>
        <w:t>Kanjerschool</w:t>
      </w:r>
    </w:p>
    <w:p w:rsidR="00B65DA0" w:rsidRPr="00B65DA0" w:rsidRDefault="00B65DA0" w:rsidP="00B65DA0">
      <w:r w:rsidRPr="00B65DA0">
        <w:t>De Albatros is een Kanjerschool. Een warme sfeer en een veilige omgeving zijn voorwaarden om je thuis te voelen. Hierbij is het heel belangrijk dat iedereen binnen de school op een goede manier met elkaar omgaat. Dit gaat niet altijd vanzelf, maar dat is wel te leren. Alle leerlingen krijgen daarom bij ons de Kanjertraining en proberen zich zo goed mogelijk als een Kanjer te gedragen. Op onze school gelden de vijf Kanjerregels:</w:t>
      </w:r>
      <w:r w:rsidRPr="00B65DA0">
        <w:br/>
        <w:t>• Wij vertrouwen elkaar</w:t>
      </w:r>
      <w:r w:rsidRPr="00B65DA0">
        <w:br/>
        <w:t>• Wij helpen elkaar</w:t>
      </w:r>
      <w:r w:rsidRPr="00B65DA0">
        <w:br/>
        <w:t>• Niemand speelt de baas</w:t>
      </w:r>
      <w:r w:rsidRPr="00B65DA0">
        <w:br/>
        <w:t>• Niemand lacht uit</w:t>
      </w:r>
      <w:r w:rsidRPr="00B65DA0">
        <w:br/>
        <w:t>• Niemand doet zielig</w:t>
      </w:r>
    </w:p>
    <w:p w:rsidR="00AA561D" w:rsidRPr="002F3D60" w:rsidRDefault="00AA561D" w:rsidP="00AA561D">
      <w:pPr>
        <w:rPr>
          <w:b/>
          <w:i/>
          <w:color w:val="7030A0"/>
        </w:rPr>
      </w:pPr>
      <w:r w:rsidRPr="002F3D60">
        <w:rPr>
          <w:b/>
          <w:i/>
          <w:color w:val="7030A0"/>
        </w:rPr>
        <w:t>Leerstofjaarklassensysteem</w:t>
      </w:r>
    </w:p>
    <w:p w:rsidR="00AA561D" w:rsidRDefault="00AA561D" w:rsidP="00AA561D">
      <w:r>
        <w:t>Op de Albatros wordt in een schooljaar een bepaalde hoeveelheid leerstof met de leerlingen behandeld. Dit noemen wij het leerstofjaarklassensysteem. Ons leerstofaanbod is afgestemd op de einddoelen, die door de overheid zijn vastgesteld voor het basisonderwijs. Om tegemoet te komen</w:t>
      </w:r>
      <w:r w:rsidR="00F65106">
        <w:t xml:space="preserve"> aan de onderwijsbehoefte</w:t>
      </w:r>
      <w:r>
        <w:t xml:space="preserve"> van de leerlingen, differentiëren we in het aanbod en de hoeveelheid leerstof. Dit gebeurt zoveel mogelijk binnen de eigen jaargroep. Om aan de onderwijsbehoeften van zoveel mogelijk leerlingen tegemoet te komen, wordt er gewerkt met groepsplannen. Leerlingen met soortgelijke behoeften worden geclusterd, waardoor de leerkracht hen optimaal kan begeleiden. Dit is een onderdee</w:t>
      </w:r>
      <w:r w:rsidR="00F65106">
        <w:t>l van ha</w:t>
      </w:r>
      <w:r w:rsidR="00EC6FA6">
        <w:t>ndelingsgericht werken. Leerlingen</w:t>
      </w:r>
      <w:r w:rsidR="00F65106">
        <w:t xml:space="preserve"> kunnen</w:t>
      </w:r>
      <w:r w:rsidR="00EC6FA6">
        <w:t xml:space="preserve"> zo nodig</w:t>
      </w:r>
      <w:r w:rsidR="00F65106">
        <w:t xml:space="preserve"> ook een eigen leerlijn </w:t>
      </w:r>
      <w:r w:rsidR="00F65106">
        <w:lastRenderedPageBreak/>
        <w:t>krijgen bij ons op school. Hiervoor wordt er dan in samenspraak met ouders een ontwikkelingsperspectief geschreven (OPP).</w:t>
      </w:r>
      <w:r w:rsidR="00EC6FA6">
        <w:t xml:space="preserve"> </w:t>
      </w:r>
      <w:r>
        <w:t>In een enkel geval is het, gezien de onderwijsbehoeften van de leerling, verstandig om te doubleren of te versnellen. Dit gebeurt in nauw overleg met ouders.</w:t>
      </w:r>
      <w:r w:rsidR="00F65106">
        <w:t xml:space="preserve"> </w:t>
      </w:r>
    </w:p>
    <w:p w:rsidR="00AA561D" w:rsidRPr="002F3D60" w:rsidRDefault="00AA561D" w:rsidP="00AA561D">
      <w:pPr>
        <w:rPr>
          <w:b/>
          <w:i/>
          <w:color w:val="7030A0"/>
        </w:rPr>
      </w:pPr>
      <w:r w:rsidRPr="002F3D60">
        <w:rPr>
          <w:b/>
          <w:i/>
          <w:color w:val="7030A0"/>
        </w:rPr>
        <w:t>Zelfstandigheid</w:t>
      </w:r>
    </w:p>
    <w:p w:rsidR="00AA561D" w:rsidRDefault="00AA561D" w:rsidP="00AA561D">
      <w:r>
        <w:t>Met ons onderwijs bereiden wij de leerlingen voor op de huidige en toekomstige maatschappij. Daarbij is het nodig dat mensen zelfstandig kunnen denken en handelen. Kinderen willen vanuit zichzelf al graag ontdekken en leren. De Albatros biedt een veilige omgeving, met duidelijke structuren, regels en afspraken. Wij leren kinderen op welke manier zij zelfstandig, binnen gemaakte afspraken en gestelde grenzen, keuzes kunnen maken en oplossingen kunnen vinden. Ook hierbij houden wij rekening met het feit dat  ieder kind uniek is: het ene kind  heeft meer hulp en ondersteuning nodig, het  andere meer  kansen en uitdagingen.</w:t>
      </w:r>
    </w:p>
    <w:p w:rsidR="00AA561D" w:rsidRPr="002F3D60" w:rsidRDefault="00AA561D" w:rsidP="00AA561D">
      <w:pPr>
        <w:rPr>
          <w:b/>
          <w:i/>
          <w:color w:val="7030A0"/>
        </w:rPr>
      </w:pPr>
      <w:r w:rsidRPr="002F3D60">
        <w:rPr>
          <w:b/>
          <w:i/>
          <w:color w:val="7030A0"/>
        </w:rPr>
        <w:t>Samenwerking</w:t>
      </w:r>
    </w:p>
    <w:p w:rsidR="00AA561D" w:rsidRDefault="00AA561D" w:rsidP="00AA561D">
      <w:r>
        <w:t xml:space="preserve">In onze maatschappij moeten we dagelijks samenwerken met allerlei mensen. Op de Albatros leren we de kinderen om samen te werken. Hierbij is de Kanjertraining zeer belangrijk. Kinderen krijgen hierdoor vertrouwen in zichzelf en in elkaar en ontwikkelen  respect voor ieder individu. Ook leren zij dat het belangrijk is om elkaar te helpen. </w:t>
      </w:r>
    </w:p>
    <w:p w:rsidR="00AA561D" w:rsidRDefault="00AA561D" w:rsidP="00AA561D">
      <w:r>
        <w:t xml:space="preserve">Binnen het onderwijs werken de kinderen regelmatig samen. Op deze manier leren de kinderen van en met elkaar. Dit kan gebeuren in tweetallen of in groepjes. Meestal gebeurt dit binnen de eigen groep. Ook wordt er </w:t>
      </w:r>
      <w:proofErr w:type="spellStart"/>
      <w:r>
        <w:t>groepsdoorbrekend</w:t>
      </w:r>
      <w:proofErr w:type="spellEnd"/>
      <w:r>
        <w:t xml:space="preserve"> gewerkt. Dit betekent dat leerlingen van verschillende groepen samenwerken. Dit gebeurt binnen de combinatiegroep, tijdens LIST lezen, talentontwikkeling en in de plusgroep. </w:t>
      </w:r>
    </w:p>
    <w:p w:rsidR="00AA561D" w:rsidRPr="002F3D60" w:rsidRDefault="00AA561D" w:rsidP="00AA561D">
      <w:pPr>
        <w:rPr>
          <w:b/>
          <w:i/>
          <w:color w:val="7030A0"/>
        </w:rPr>
      </w:pPr>
      <w:r w:rsidRPr="002F3D60">
        <w:rPr>
          <w:b/>
          <w:i/>
          <w:color w:val="7030A0"/>
        </w:rPr>
        <w:t>Verantwoordelijkheid</w:t>
      </w:r>
    </w:p>
    <w:p w:rsidR="00AA561D" w:rsidRDefault="00F449AA" w:rsidP="00AA561D">
      <w:r>
        <w:t>Op d</w:t>
      </w:r>
      <w:r w:rsidR="00AA561D">
        <w:t>e Albatros vinden wij het belangrijk dat kinderen leren om zelf verantwoordelijkheid te dragen voor hun gedrag en hun werk. Natuurlijk gaat dit niet vanzelf. Daarom helpen we onze leerlingen daarbij. Door het werken met de Kanjertraining, leren onze leerlingen om te reflecteren op hun eigen gedrag. Wij spreken hen daa</w:t>
      </w:r>
      <w:r>
        <w:t xml:space="preserve">rbij aan op de gemaakte keuzes. </w:t>
      </w:r>
      <w:r w:rsidR="00AA561D">
        <w:t>Om te werken aan verantwoordelijkheid voor het eigen werk, maken we gebruik van een opbouw die leidt to</w:t>
      </w:r>
      <w:r>
        <w:t xml:space="preserve">t het werken met een weektaak. </w:t>
      </w:r>
      <w:r w:rsidR="00AA561D">
        <w:t>De leerlingen leren al in de kleutergroepen dat zij zelf een taak kunnen kiezen. Zij leren om zelf de verantwoordelijkheid te dragen voor het maken, opru</w:t>
      </w:r>
      <w:r>
        <w:t xml:space="preserve">imen en evalueren van hun werk. </w:t>
      </w:r>
      <w:r w:rsidR="00AA561D">
        <w:t>In groep 3 wordt er gewerkt met een planbord en dagtaken. Dit wordt st</w:t>
      </w:r>
      <w:r>
        <w:t xml:space="preserve">apsgewijs </w:t>
      </w:r>
      <w:r w:rsidR="00AA561D">
        <w:t>uitgebreid tot een weektaak, waarm</w:t>
      </w:r>
      <w:r>
        <w:t xml:space="preserve">ee vanaf groep 5 gewerkt wordt. </w:t>
      </w:r>
      <w:r w:rsidR="00AA561D">
        <w:t xml:space="preserve">In de weektaak is de leerstof vastgelegd. Dit kan per </w:t>
      </w:r>
      <w:r w:rsidR="00AA561D">
        <w:lastRenderedPageBreak/>
        <w:t>kind verschillend zijn, afhankelijk van de mogelijkheden en de behoeften van de leerling. Naast de verplichte taakonderdele</w:t>
      </w:r>
      <w:r>
        <w:t xml:space="preserve">n zijn er ook keuzetaken. </w:t>
      </w:r>
      <w:r w:rsidR="00AA561D">
        <w:t>Iedere leerling heeft zelf de vrijheid om een keuze te maken in de werkvolgorde en de tijdsduur. Maar uiteindelijk moet de taak wel afgerond zijn en moeten leerlingen zelf hun verantwoordelijkheid dragen, door hun werk en werkwijze te evalueren.</w:t>
      </w:r>
    </w:p>
    <w:p w:rsidR="00AA561D" w:rsidRPr="002F3D60" w:rsidRDefault="00AA561D" w:rsidP="00AA561D">
      <w:pPr>
        <w:rPr>
          <w:b/>
          <w:i/>
          <w:color w:val="7030A0"/>
        </w:rPr>
      </w:pPr>
      <w:r w:rsidRPr="002F3D60">
        <w:rPr>
          <w:b/>
          <w:i/>
          <w:color w:val="7030A0"/>
        </w:rPr>
        <w:t>Groepen</w:t>
      </w:r>
    </w:p>
    <w:p w:rsidR="00AA561D" w:rsidRDefault="00AA561D" w:rsidP="00AA561D">
      <w:r>
        <w:t>Binnen onze school wordt gewerkt in jaargroepen. Wij maken</w:t>
      </w:r>
      <w:r w:rsidR="00F449AA">
        <w:t xml:space="preserve"> gebruik van combinatiegroepen. </w:t>
      </w:r>
      <w:r>
        <w:t>Doordat de leerlingen gewend zijn aan het dragen van hun eigen verantwoordelijkheid en samenwerken, kunnen zij zelfstandig werken op de momenten dat de leerkracht instructie geeft aan de andere groep.</w:t>
      </w:r>
    </w:p>
    <w:p w:rsidR="00AA561D" w:rsidRPr="002F3D60" w:rsidRDefault="00AA561D" w:rsidP="00AA561D">
      <w:pPr>
        <w:rPr>
          <w:b/>
          <w:i/>
          <w:color w:val="7030A0"/>
        </w:rPr>
      </w:pPr>
      <w:r w:rsidRPr="002F3D60">
        <w:rPr>
          <w:b/>
          <w:i/>
          <w:color w:val="7030A0"/>
        </w:rPr>
        <w:t>Leerlingenzorg</w:t>
      </w:r>
    </w:p>
    <w:p w:rsidR="00AA561D" w:rsidRDefault="00AA561D" w:rsidP="00AA561D">
      <w:r>
        <w:t>Binnen onze school maken wij gebruik van het handelingsgericht werken. Dit betekent dat de groepsleerkracht in het dagelijks handelen zoveel mogelijk tegemoet komt aan de onderwijsbehoeften van iedere leerling. Om een goed beeld te krijgen van deze behoeften is communicatie met de leerling en de ouders heel belangrijk. Ook observeert de leerkracht het gedrag en de werkhouding van de leerlingen.</w:t>
      </w:r>
    </w:p>
    <w:p w:rsidR="00AA561D" w:rsidRDefault="00AA561D" w:rsidP="00AA561D">
      <w:r>
        <w:t xml:space="preserve">Daarnaast maken we gebruik van </w:t>
      </w:r>
      <w:proofErr w:type="spellStart"/>
      <w:r>
        <w:t>methodegebonden</w:t>
      </w:r>
      <w:proofErr w:type="spellEnd"/>
      <w:r>
        <w:t xml:space="preserve"> toetsen en het leerlingvolgsysteem van Cito, voor de basisvakken. Voor de sociaal-emotionele ontwikkeling hebben we het </w:t>
      </w:r>
      <w:r w:rsidRPr="00AF279F">
        <w:t>Kanjer Volg- en Adviessysteem (</w:t>
      </w:r>
      <w:proofErr w:type="spellStart"/>
      <w:r w:rsidRPr="00AF279F">
        <w:t>KanVAS</w:t>
      </w:r>
      <w:proofErr w:type="spellEnd"/>
      <w:r w:rsidRPr="00AF279F">
        <w:t>)</w:t>
      </w:r>
      <w:r w:rsidR="00F449AA">
        <w:t xml:space="preserve">. </w:t>
      </w:r>
      <w:r>
        <w:t>Door dit systematisch volgen van de ontwikkeling van leerlingen is het mogelijk om een passend onderwijsaanbod te geven. Dit betekent dat sommige leerlingen meer, minder of andere leerstof verwerken, dan andere leerlingen. Dit noemen we differentiatie.</w:t>
      </w:r>
      <w:r w:rsidR="00F449AA">
        <w:t xml:space="preserve"> Door de koppeling van de weekroosters en de groepsplannen wordt dit zichtbaar. </w:t>
      </w:r>
    </w:p>
    <w:p w:rsidR="00F3401F" w:rsidRDefault="00F3401F" w:rsidP="00AA561D">
      <w:r>
        <w:t xml:space="preserve">Naast de </w:t>
      </w:r>
      <w:proofErr w:type="spellStart"/>
      <w:r>
        <w:t>KanVAS</w:t>
      </w:r>
      <w:proofErr w:type="spellEnd"/>
      <w:r>
        <w:t xml:space="preserve"> maken wij ook gebruik van het instrument van Kanjer om de veiligheidsbeleving bij kinderen te monitoren. Deze gegevens worden aangeleverd bij de onderwijsinspectie. Wij hebben een ‘Veiligheidsbeleid’ dat op school in te zien is.</w:t>
      </w:r>
      <w:r w:rsidR="00B51196">
        <w:t xml:space="preserve"> Onze Kanjercoördinator is tevens de anti-pestcoördinator. Samen met de vertrouwenspersoon maakt zij deel uit van de Kanjerwerkgroep waarin ook ouders zitten. De Kanjerwerkgroep heeft het pestprotocol opgesteld dat wordt gebruikt als daar aanleiding voor is.</w:t>
      </w:r>
    </w:p>
    <w:p w:rsidR="00A07AD0" w:rsidRPr="002F3D60" w:rsidRDefault="00A07AD0" w:rsidP="00A07AD0">
      <w:pPr>
        <w:rPr>
          <w:i/>
        </w:rPr>
      </w:pPr>
      <w:r w:rsidRPr="002F3D60">
        <w:rPr>
          <w:b/>
          <w:i/>
          <w:color w:val="7030A0"/>
        </w:rPr>
        <w:t>Burgerschapsvorming</w:t>
      </w:r>
      <w:r w:rsidRPr="002F3D60">
        <w:rPr>
          <w:i/>
        </w:rPr>
        <w:t xml:space="preserve"> </w:t>
      </w:r>
    </w:p>
    <w:p w:rsidR="00FE0B13" w:rsidRDefault="00A07AD0" w:rsidP="00AA561D">
      <w:pPr>
        <w:rPr>
          <w:b/>
          <w:i/>
          <w:color w:val="7030A0"/>
        </w:rPr>
      </w:pPr>
      <w:r>
        <w:t xml:space="preserve">Burgerschapsvorming in het onderwijs staat in de belangstelling. Daarbij denken wij aan het vormen van de leerling in relatie tot zichzelf en in relatie tot de ander. Aan de ene kant gaat het vooral om de persoonsvorming van leerlingen en aan de andere kant om het </w:t>
      </w:r>
      <w:r>
        <w:lastRenderedPageBreak/>
        <w:t>samenleven en bijdragen aan de samenleving. Wat betreft de persoonsvorming vinden wij het kunnen kijken naar jezelf belangrijk. Dat komt ook terug in onze visie. Wat betreft het samenleven en bijdragen aan de samenleving, vinden wij het kunnen inleven in een ander heel belangrijk. Op een positieve manier kunnen omgaan met verschillen is daarbij belangrijk. Dat komt ook terug in onze Kanjertraining.</w:t>
      </w:r>
    </w:p>
    <w:p w:rsidR="00AA561D" w:rsidRPr="002F3D60" w:rsidRDefault="00333703" w:rsidP="00AA561D">
      <w:pPr>
        <w:rPr>
          <w:b/>
          <w:i/>
          <w:color w:val="7030A0"/>
        </w:rPr>
      </w:pPr>
      <w:r>
        <w:rPr>
          <w:b/>
          <w:i/>
          <w:color w:val="7030A0"/>
        </w:rPr>
        <w:t>Albaklas</w:t>
      </w:r>
    </w:p>
    <w:p w:rsidR="00FF7B33" w:rsidRDefault="00C8054C" w:rsidP="00FF7B33">
      <w:pPr>
        <w:rPr>
          <w:b/>
          <w:iCs/>
        </w:rPr>
      </w:pPr>
      <w:r w:rsidRPr="008D0601">
        <w:rPr>
          <w:rFonts w:cs="Times New Roman"/>
          <w:color w:val="000000"/>
        </w:rPr>
        <w:t>Onze school biedt onderwijs op maat voor alle kinderen. Kinderen die meer uitdaging nodig</w:t>
      </w:r>
      <w:r>
        <w:rPr>
          <w:rFonts w:cs="Times New Roman"/>
          <w:color w:val="000000"/>
        </w:rPr>
        <w:t xml:space="preserve"> hebben, krijgen verdieping</w:t>
      </w:r>
      <w:r w:rsidRPr="008D0601">
        <w:rPr>
          <w:rFonts w:cs="Times New Roman"/>
          <w:color w:val="000000"/>
        </w:rPr>
        <w:t xml:space="preserve"> aangeb</w:t>
      </w:r>
      <w:r>
        <w:rPr>
          <w:rFonts w:cs="Times New Roman"/>
          <w:color w:val="000000"/>
        </w:rPr>
        <w:t xml:space="preserve">oden in hun eigen groep. Daarnaast kunnen zij </w:t>
      </w:r>
      <w:r w:rsidRPr="008D0601">
        <w:rPr>
          <w:rFonts w:cs="Times New Roman"/>
          <w:color w:val="000000"/>
        </w:rPr>
        <w:t xml:space="preserve">ook werken in de </w:t>
      </w:r>
      <w:r w:rsidR="00333703">
        <w:rPr>
          <w:rFonts w:cs="Times New Roman"/>
          <w:color w:val="000000"/>
        </w:rPr>
        <w:t>Albaklas</w:t>
      </w:r>
      <w:r>
        <w:rPr>
          <w:rFonts w:cs="Times New Roman"/>
          <w:color w:val="000000"/>
        </w:rPr>
        <w:t xml:space="preserve"> van onze school</w:t>
      </w:r>
      <w:r w:rsidRPr="008D0601">
        <w:rPr>
          <w:rFonts w:cs="Times New Roman"/>
          <w:color w:val="000000"/>
        </w:rPr>
        <w:t>.</w:t>
      </w:r>
      <w:r>
        <w:rPr>
          <w:rFonts w:cs="Times New Roman"/>
          <w:color w:val="000000"/>
        </w:rPr>
        <w:t xml:space="preserve"> D</w:t>
      </w:r>
      <w:r w:rsidRPr="008D0601">
        <w:rPr>
          <w:rFonts w:cs="Times New Roman"/>
          <w:color w:val="000000"/>
        </w:rPr>
        <w:t xml:space="preserve">e kinderen krijgen </w:t>
      </w:r>
      <w:r>
        <w:rPr>
          <w:rFonts w:cs="Times New Roman"/>
          <w:color w:val="000000"/>
        </w:rPr>
        <w:t>daar l</w:t>
      </w:r>
      <w:r w:rsidRPr="008D0601">
        <w:rPr>
          <w:rFonts w:cs="Times New Roman"/>
          <w:color w:val="000000"/>
        </w:rPr>
        <w:t xml:space="preserve">esstof </w:t>
      </w:r>
      <w:r>
        <w:rPr>
          <w:rFonts w:cs="Times New Roman"/>
          <w:color w:val="000000"/>
        </w:rPr>
        <w:t>aangeboden, waarbij</w:t>
      </w:r>
      <w:r w:rsidRPr="008D0601">
        <w:rPr>
          <w:rFonts w:cs="Times New Roman"/>
          <w:color w:val="000000"/>
        </w:rPr>
        <w:t xml:space="preserve"> het leren </w:t>
      </w:r>
      <w:proofErr w:type="spellStart"/>
      <w:r w:rsidRPr="008D0601">
        <w:rPr>
          <w:rFonts w:cs="Times New Roman"/>
          <w:color w:val="000000"/>
        </w:rPr>
        <w:t>leren</w:t>
      </w:r>
      <w:proofErr w:type="spellEnd"/>
      <w:r w:rsidRPr="008D0601">
        <w:rPr>
          <w:rFonts w:cs="Times New Roman"/>
          <w:color w:val="000000"/>
        </w:rPr>
        <w:t xml:space="preserve">, het kritisch en creatief denken, leren omgaan met elkaar, leren samenwerken en leren </w:t>
      </w:r>
      <w:r>
        <w:rPr>
          <w:rFonts w:cs="Times New Roman"/>
          <w:color w:val="000000"/>
        </w:rPr>
        <w:t>doorzetten aan bod komen.</w:t>
      </w:r>
    </w:p>
    <w:p w:rsidR="00FF7B33" w:rsidRPr="00FF7B33" w:rsidRDefault="00FF7B33" w:rsidP="00FF7B33">
      <w:pPr>
        <w:rPr>
          <w:b/>
          <w:i/>
          <w:iCs/>
          <w:color w:val="7030A0"/>
        </w:rPr>
      </w:pPr>
      <w:r w:rsidRPr="00FF7B33">
        <w:rPr>
          <w:b/>
          <w:i/>
          <w:iCs/>
          <w:color w:val="7030A0"/>
        </w:rPr>
        <w:t>Talent</w:t>
      </w:r>
    </w:p>
    <w:p w:rsidR="00FF7B33" w:rsidRPr="003F3213" w:rsidRDefault="00FF7B33" w:rsidP="00FF7B33">
      <w:pPr>
        <w:rPr>
          <w:rFonts w:ascii="Calibri" w:hAnsi="Calibri" w:cs="Calibri"/>
          <w:iCs/>
        </w:rPr>
      </w:pPr>
      <w:r w:rsidRPr="003F3213">
        <w:rPr>
          <w:iCs/>
        </w:rPr>
        <w:t xml:space="preserve">Naast de creatieve vakken zoals muziek, handvaardigheid en tekenen worden er wekelijks talent-lessen gegeven in de groepen 5 tot en met 8. Tijdens deze lessen komen er onderwerpen aan bod zoals: EHBO, fotografie, dans, programmeren en theater. </w:t>
      </w:r>
    </w:p>
    <w:p w:rsidR="00AA561D" w:rsidRPr="002F3D60" w:rsidRDefault="00AA561D" w:rsidP="00AA561D">
      <w:pPr>
        <w:rPr>
          <w:b/>
          <w:i/>
          <w:color w:val="7030A0"/>
        </w:rPr>
      </w:pPr>
      <w:r w:rsidRPr="002F3D60">
        <w:rPr>
          <w:b/>
          <w:i/>
          <w:color w:val="7030A0"/>
        </w:rPr>
        <w:t>ICT</w:t>
      </w:r>
    </w:p>
    <w:p w:rsidR="00096C04" w:rsidRPr="008F5341" w:rsidRDefault="00096C04" w:rsidP="00AA561D">
      <w:pPr>
        <w:rPr>
          <w:sz w:val="22"/>
        </w:rPr>
      </w:pPr>
      <w:r>
        <w:t xml:space="preserve">Computers, laptops, tablets en digiborden worden dagelijks in alle groepen gebruikt. </w:t>
      </w:r>
      <w:r w:rsidR="008F5341">
        <w:t>De software die bij de verschillende methodes hoort helpt ons om te differentiëren. Hiermee kunnen we tegemoet komen aan de verschillen tussen kinderen en de leerstof inoefenen, herhalen en verrijken.</w:t>
      </w:r>
      <w:r w:rsidR="008F5341">
        <w:rPr>
          <w:sz w:val="22"/>
        </w:rPr>
        <w:t xml:space="preserve"> </w:t>
      </w:r>
      <w:r>
        <w:t xml:space="preserve">Daarnaast worden er verschillende apps gebruikt ter ondersteuning van het leerproces van kinderen. Ook worden de digitale middelen ingezet tijdens de instructie. De standaardcomputerprogramma’s zoals word en </w:t>
      </w:r>
      <w:proofErr w:type="spellStart"/>
      <w:r>
        <w:t>powerpoint</w:t>
      </w:r>
      <w:proofErr w:type="spellEnd"/>
      <w:r>
        <w:t xml:space="preserve"> gebruiken leerlingen onder andere bij het maken van spreekbeurten en boekbesprekingen. </w:t>
      </w:r>
    </w:p>
    <w:p w:rsidR="00F449AA" w:rsidRPr="002F3D60" w:rsidRDefault="00096C04" w:rsidP="00AA561D">
      <w:pPr>
        <w:rPr>
          <w:b/>
          <w:i/>
          <w:color w:val="7030A0"/>
        </w:rPr>
      </w:pPr>
      <w:bookmarkStart w:id="14" w:name="_Toc400974550"/>
      <w:r>
        <w:rPr>
          <w:b/>
          <w:i/>
          <w:color w:val="7030A0"/>
        </w:rPr>
        <w:t>B</w:t>
      </w:r>
      <w:r w:rsidR="00FF7B33">
        <w:rPr>
          <w:b/>
          <w:i/>
          <w:color w:val="7030A0"/>
        </w:rPr>
        <w:t>ibliotheek</w:t>
      </w:r>
      <w:r w:rsidR="00F449AA" w:rsidRPr="002F3D60">
        <w:rPr>
          <w:b/>
          <w:i/>
          <w:color w:val="7030A0"/>
        </w:rPr>
        <w:t xml:space="preserve"> op school</w:t>
      </w:r>
    </w:p>
    <w:p w:rsidR="00C8054C" w:rsidRPr="003951A5" w:rsidRDefault="00C8054C" w:rsidP="00C8054C">
      <w:r>
        <w:t>Samen met de Bibliotheek Hof van Twente hebben wij een Bibliotheek op school. Bibliotheek op school richt zich op het vergroten van leesplezier, het stimuleren van de taalontwikkeling en het verbeteren van informatievaardigheden van leerlingen. Door een gezamenlijke strategie en bewezen bibliotheekprogramma’s te benutten, wordt de ideale lees- en mediaomgeving van de school verbeterd. Een omgeving waarin lezen volop de ruimte krijgt en waar aantoonbaar betere resultaten worden geboekt. Thuis lezen is ook heel belangrijk voor de taalontwikkeling van kinderen. Boeken van de Bibliotheek op school mogen ook mee naar huis.</w:t>
      </w:r>
    </w:p>
    <w:p w:rsidR="00AA561D" w:rsidRDefault="00AA561D" w:rsidP="00AA561D"/>
    <w:p w:rsidR="00AA561D" w:rsidRPr="002F3D60" w:rsidRDefault="00A45B10" w:rsidP="00AA561D">
      <w:pPr>
        <w:rPr>
          <w:color w:val="7030A0"/>
        </w:rPr>
      </w:pPr>
      <w:r>
        <w:rPr>
          <w:b/>
          <w:bCs/>
          <w:color w:val="7030A0"/>
        </w:rPr>
        <w:t>7</w:t>
      </w:r>
      <w:r w:rsidR="000824EE">
        <w:rPr>
          <w:b/>
          <w:bCs/>
          <w:color w:val="7030A0"/>
        </w:rPr>
        <w:t xml:space="preserve">.4 </w:t>
      </w:r>
      <w:r w:rsidR="00AA561D" w:rsidRPr="002F3D60">
        <w:rPr>
          <w:b/>
          <w:bCs/>
          <w:color w:val="7030A0"/>
        </w:rPr>
        <w:t>Leergebieden</w:t>
      </w:r>
      <w:bookmarkEnd w:id="14"/>
    </w:p>
    <w:p w:rsidR="00AA561D" w:rsidRPr="00B37793" w:rsidRDefault="00AA561D" w:rsidP="00AA561D">
      <w:pPr>
        <w:pStyle w:val="Kop2"/>
        <w:rPr>
          <w:rFonts w:ascii="Arial" w:hAnsi="Arial"/>
          <w:b/>
          <w:bCs/>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843"/>
        <w:gridCol w:w="850"/>
        <w:gridCol w:w="3402"/>
      </w:tblGrid>
      <w:tr w:rsidR="00AA561D" w:rsidRPr="00C00792" w:rsidTr="00AA561D">
        <w:tc>
          <w:tcPr>
            <w:tcW w:w="1668" w:type="dxa"/>
            <w:tcBorders>
              <w:top w:val="double" w:sz="4" w:space="0" w:color="auto"/>
              <w:left w:val="double" w:sz="4" w:space="0" w:color="auto"/>
              <w:bottom w:val="double" w:sz="4" w:space="0" w:color="auto"/>
              <w:right w:val="single" w:sz="6" w:space="0" w:color="auto"/>
            </w:tcBorders>
            <w:shd w:val="clear" w:color="auto" w:fill="95B3D7"/>
          </w:tcPr>
          <w:p w:rsidR="00AA561D" w:rsidRPr="00E358F9" w:rsidRDefault="00AA561D" w:rsidP="00AA561D">
            <w:r w:rsidRPr="00E358F9">
              <w:t>Leergebied</w:t>
            </w:r>
          </w:p>
        </w:tc>
        <w:tc>
          <w:tcPr>
            <w:tcW w:w="1559" w:type="dxa"/>
            <w:tcBorders>
              <w:top w:val="double" w:sz="4" w:space="0" w:color="auto"/>
              <w:left w:val="single" w:sz="6" w:space="0" w:color="auto"/>
              <w:bottom w:val="double" w:sz="4" w:space="0" w:color="auto"/>
              <w:right w:val="single" w:sz="6" w:space="0" w:color="auto"/>
            </w:tcBorders>
            <w:shd w:val="clear" w:color="auto" w:fill="95B3D7"/>
          </w:tcPr>
          <w:p w:rsidR="00AA561D" w:rsidRPr="00E358F9" w:rsidRDefault="00AA561D" w:rsidP="00AA561D">
            <w:r w:rsidRPr="00E358F9">
              <w:t>Behorend bij kerndoelen</w:t>
            </w:r>
          </w:p>
        </w:tc>
        <w:tc>
          <w:tcPr>
            <w:tcW w:w="1843" w:type="dxa"/>
            <w:tcBorders>
              <w:top w:val="double" w:sz="4" w:space="0" w:color="auto"/>
              <w:left w:val="single" w:sz="6" w:space="0" w:color="auto"/>
              <w:bottom w:val="double" w:sz="4" w:space="0" w:color="auto"/>
              <w:right w:val="single" w:sz="6" w:space="0" w:color="auto"/>
            </w:tcBorders>
            <w:shd w:val="clear" w:color="auto" w:fill="95B3D7"/>
          </w:tcPr>
          <w:p w:rsidR="00AA561D" w:rsidRPr="00E358F9" w:rsidRDefault="00AA561D" w:rsidP="00AA561D">
            <w:r w:rsidRPr="00E358F9">
              <w:t>Methode</w:t>
            </w:r>
          </w:p>
        </w:tc>
        <w:tc>
          <w:tcPr>
            <w:tcW w:w="850" w:type="dxa"/>
            <w:tcBorders>
              <w:top w:val="double" w:sz="4" w:space="0" w:color="auto"/>
              <w:left w:val="single" w:sz="6" w:space="0" w:color="auto"/>
              <w:bottom w:val="double" w:sz="4" w:space="0" w:color="auto"/>
              <w:right w:val="single" w:sz="6" w:space="0" w:color="auto"/>
            </w:tcBorders>
            <w:shd w:val="clear" w:color="auto" w:fill="95B3D7"/>
          </w:tcPr>
          <w:p w:rsidR="00AA561D" w:rsidRPr="00E358F9" w:rsidRDefault="00AA561D" w:rsidP="00AA561D">
            <w:r w:rsidRPr="00E358F9">
              <w:t>Groep</w:t>
            </w:r>
          </w:p>
        </w:tc>
        <w:tc>
          <w:tcPr>
            <w:tcW w:w="3402" w:type="dxa"/>
            <w:tcBorders>
              <w:top w:val="double" w:sz="4" w:space="0" w:color="auto"/>
              <w:left w:val="single" w:sz="6" w:space="0" w:color="auto"/>
              <w:bottom w:val="double" w:sz="4" w:space="0" w:color="auto"/>
              <w:right w:val="double" w:sz="4" w:space="0" w:color="auto"/>
            </w:tcBorders>
            <w:shd w:val="clear" w:color="auto" w:fill="95B3D7"/>
          </w:tcPr>
          <w:p w:rsidR="00AA561D" w:rsidRPr="00E358F9" w:rsidRDefault="00AA561D" w:rsidP="00AA561D">
            <w:r w:rsidRPr="00E358F9">
              <w:t>Beleidsvoornemens</w:t>
            </w:r>
          </w:p>
        </w:tc>
      </w:tr>
      <w:tr w:rsidR="00AA561D" w:rsidRPr="00C00792" w:rsidTr="00AA561D">
        <w:trPr>
          <w:trHeight w:val="359"/>
        </w:trPr>
        <w:tc>
          <w:tcPr>
            <w:tcW w:w="1668" w:type="dxa"/>
            <w:vMerge w:val="restart"/>
            <w:tcBorders>
              <w:top w:val="double" w:sz="4" w:space="0" w:color="auto"/>
              <w:left w:val="double" w:sz="4" w:space="0" w:color="auto"/>
              <w:bottom w:val="double" w:sz="4" w:space="0" w:color="auto"/>
            </w:tcBorders>
          </w:tcPr>
          <w:p w:rsidR="00AA561D" w:rsidRPr="006F673F" w:rsidRDefault="00AA561D" w:rsidP="00AA561D">
            <w:r>
              <w:t>Nederlandse taal en lezen</w:t>
            </w:r>
          </w:p>
        </w:tc>
        <w:tc>
          <w:tcPr>
            <w:tcW w:w="1559" w:type="dxa"/>
            <w:vMerge w:val="restart"/>
            <w:tcBorders>
              <w:top w:val="double" w:sz="4" w:space="0" w:color="auto"/>
              <w:bottom w:val="double" w:sz="4" w:space="0" w:color="auto"/>
            </w:tcBorders>
          </w:tcPr>
          <w:p w:rsidR="00AA561D" w:rsidRPr="006F673F" w:rsidRDefault="00AA561D" w:rsidP="00AA561D">
            <w:r>
              <w:t>1 t/m 12</w:t>
            </w:r>
          </w:p>
        </w:tc>
        <w:tc>
          <w:tcPr>
            <w:tcW w:w="1843" w:type="dxa"/>
            <w:tcBorders>
              <w:top w:val="double" w:sz="4" w:space="0" w:color="auto"/>
              <w:bottom w:val="double" w:sz="4" w:space="0" w:color="auto"/>
            </w:tcBorders>
          </w:tcPr>
          <w:p w:rsidR="00AA561D" w:rsidRPr="006F673F" w:rsidRDefault="00AA561D" w:rsidP="00AA561D">
            <w:r>
              <w:t>Schatkist</w:t>
            </w:r>
          </w:p>
        </w:tc>
        <w:tc>
          <w:tcPr>
            <w:tcW w:w="850" w:type="dxa"/>
            <w:tcBorders>
              <w:top w:val="double" w:sz="4" w:space="0" w:color="auto"/>
              <w:bottom w:val="double" w:sz="4" w:space="0" w:color="auto"/>
            </w:tcBorders>
          </w:tcPr>
          <w:p w:rsidR="00AA561D" w:rsidRPr="006F673F" w:rsidRDefault="00AA561D" w:rsidP="00AA561D">
            <w:r>
              <w:t>1-2</w:t>
            </w:r>
          </w:p>
        </w:tc>
        <w:tc>
          <w:tcPr>
            <w:tcW w:w="3402" w:type="dxa"/>
            <w:vMerge w:val="restart"/>
            <w:tcBorders>
              <w:bottom w:val="double" w:sz="4" w:space="0" w:color="auto"/>
              <w:right w:val="double" w:sz="4" w:space="0" w:color="auto"/>
            </w:tcBorders>
          </w:tcPr>
          <w:p w:rsidR="00B4039F" w:rsidRDefault="00B4039F" w:rsidP="00B4039F">
            <w:pPr>
              <w:numPr>
                <w:ilvl w:val="0"/>
                <w:numId w:val="19"/>
              </w:numPr>
              <w:spacing w:after="0" w:line="240" w:lineRule="auto"/>
            </w:pPr>
            <w:r>
              <w:t>Schatkist implementeren</w:t>
            </w:r>
          </w:p>
          <w:p w:rsidR="00B4039F" w:rsidRDefault="00B4039F" w:rsidP="00B4039F">
            <w:pPr>
              <w:numPr>
                <w:ilvl w:val="0"/>
                <w:numId w:val="19"/>
              </w:numPr>
              <w:spacing w:after="0" w:line="240" w:lineRule="auto"/>
            </w:pPr>
            <w:r>
              <w:t>Veilig leren lezen monitoren</w:t>
            </w:r>
          </w:p>
          <w:p w:rsidR="00516534" w:rsidRDefault="00516534" w:rsidP="00AA561D">
            <w:pPr>
              <w:numPr>
                <w:ilvl w:val="0"/>
                <w:numId w:val="19"/>
              </w:numPr>
              <w:spacing w:after="0" w:line="240" w:lineRule="auto"/>
            </w:pPr>
            <w:r>
              <w:t>Taalactief</w:t>
            </w:r>
            <w:r w:rsidR="00B4039F">
              <w:t xml:space="preserve"> borgen</w:t>
            </w:r>
          </w:p>
          <w:p w:rsidR="00AA561D" w:rsidRDefault="00516534" w:rsidP="00AA561D">
            <w:pPr>
              <w:numPr>
                <w:ilvl w:val="0"/>
                <w:numId w:val="19"/>
              </w:numPr>
              <w:spacing w:after="0" w:line="240" w:lineRule="auto"/>
            </w:pPr>
            <w:r>
              <w:t>Inzetten plusboek taal</w:t>
            </w:r>
          </w:p>
          <w:p w:rsidR="00B4039F" w:rsidRDefault="00096C04" w:rsidP="00B4039F">
            <w:pPr>
              <w:numPr>
                <w:ilvl w:val="0"/>
                <w:numId w:val="19"/>
              </w:numPr>
              <w:spacing w:after="0" w:line="240" w:lineRule="auto"/>
            </w:pPr>
            <w:r>
              <w:t>Extra ondersteuning N</w:t>
            </w:r>
            <w:r w:rsidR="00B4039F">
              <w:t>T</w:t>
            </w:r>
            <w:r>
              <w:t>2</w:t>
            </w:r>
            <w:r w:rsidR="00B4039F">
              <w:t xml:space="preserve"> en taalzwakke kinderen</w:t>
            </w:r>
          </w:p>
          <w:p w:rsidR="0071112D" w:rsidRDefault="0071112D" w:rsidP="00AA561D">
            <w:pPr>
              <w:numPr>
                <w:ilvl w:val="0"/>
                <w:numId w:val="19"/>
              </w:numPr>
              <w:spacing w:after="0" w:line="240" w:lineRule="auto"/>
            </w:pPr>
            <w:r>
              <w:t>List monitoren</w:t>
            </w:r>
          </w:p>
          <w:p w:rsidR="00516534" w:rsidRDefault="00516534" w:rsidP="00AA561D">
            <w:pPr>
              <w:numPr>
                <w:ilvl w:val="0"/>
                <w:numId w:val="19"/>
              </w:numPr>
              <w:spacing w:after="0" w:line="240" w:lineRule="auto"/>
            </w:pPr>
            <w:r>
              <w:t>Leesplezier bevorderen</w:t>
            </w:r>
          </w:p>
          <w:p w:rsidR="00A45B10" w:rsidRDefault="00516534" w:rsidP="00B4039F">
            <w:pPr>
              <w:numPr>
                <w:ilvl w:val="0"/>
                <w:numId w:val="19"/>
              </w:numPr>
              <w:spacing w:after="0" w:line="240" w:lineRule="auto"/>
            </w:pPr>
            <w:r>
              <w:t>Ouderbetrokkenheid bij lezen</w:t>
            </w:r>
          </w:p>
          <w:p w:rsidR="00B4039F" w:rsidRPr="006F673F" w:rsidRDefault="00B4039F" w:rsidP="004166EA">
            <w:pPr>
              <w:numPr>
                <w:ilvl w:val="0"/>
                <w:numId w:val="19"/>
              </w:numPr>
              <w:spacing w:after="0" w:line="240" w:lineRule="auto"/>
            </w:pPr>
            <w:r>
              <w:t>Van leesstrategi</w:t>
            </w:r>
            <w:r w:rsidR="004166EA">
              <w:t xml:space="preserve">eën naar begrijpend lezen </w:t>
            </w:r>
            <w:proofErr w:type="spellStart"/>
            <w:r w:rsidR="004166EA">
              <w:t>modele</w:t>
            </w:r>
            <w:r>
              <w:t>n</w:t>
            </w:r>
            <w:proofErr w:type="spellEnd"/>
          </w:p>
        </w:tc>
      </w:tr>
      <w:tr w:rsidR="00AA561D" w:rsidRPr="00C00792" w:rsidTr="00AA561D">
        <w:trPr>
          <w:trHeight w:val="359"/>
        </w:trPr>
        <w:tc>
          <w:tcPr>
            <w:tcW w:w="1668" w:type="dxa"/>
            <w:vMerge/>
            <w:tcBorders>
              <w:top w:val="double" w:sz="4" w:space="0" w:color="auto"/>
              <w:left w:val="double" w:sz="4" w:space="0" w:color="auto"/>
              <w:bottom w:val="double" w:sz="4" w:space="0" w:color="auto"/>
            </w:tcBorders>
          </w:tcPr>
          <w:p w:rsidR="00AA561D" w:rsidRPr="006F673F" w:rsidRDefault="00AA561D" w:rsidP="00AA561D"/>
        </w:tc>
        <w:tc>
          <w:tcPr>
            <w:tcW w:w="1559" w:type="dxa"/>
            <w:vMerge/>
            <w:tcBorders>
              <w:top w:val="double" w:sz="4" w:space="0" w:color="auto"/>
              <w:bottom w:val="double" w:sz="4" w:space="0" w:color="auto"/>
            </w:tcBorders>
          </w:tcPr>
          <w:p w:rsidR="00AA561D" w:rsidRPr="006F673F" w:rsidRDefault="00AA561D" w:rsidP="00AA561D"/>
        </w:tc>
        <w:tc>
          <w:tcPr>
            <w:tcW w:w="1843" w:type="dxa"/>
            <w:tcBorders>
              <w:top w:val="double" w:sz="4" w:space="0" w:color="auto"/>
              <w:bottom w:val="double" w:sz="4" w:space="0" w:color="auto"/>
            </w:tcBorders>
          </w:tcPr>
          <w:p w:rsidR="00AA561D" w:rsidRPr="006F673F" w:rsidRDefault="00AA561D" w:rsidP="00AA561D">
            <w:r>
              <w:t>Veilig leren lezen</w:t>
            </w:r>
          </w:p>
        </w:tc>
        <w:tc>
          <w:tcPr>
            <w:tcW w:w="850" w:type="dxa"/>
            <w:tcBorders>
              <w:top w:val="double" w:sz="4" w:space="0" w:color="auto"/>
              <w:bottom w:val="double" w:sz="4" w:space="0" w:color="auto"/>
            </w:tcBorders>
          </w:tcPr>
          <w:p w:rsidR="00AA561D" w:rsidRPr="006F673F" w:rsidRDefault="00AA561D" w:rsidP="00AA561D">
            <w:r>
              <w:t>3</w:t>
            </w:r>
          </w:p>
        </w:tc>
        <w:tc>
          <w:tcPr>
            <w:tcW w:w="3402" w:type="dxa"/>
            <w:vMerge/>
            <w:tcBorders>
              <w:bottom w:val="double" w:sz="4" w:space="0" w:color="auto"/>
              <w:right w:val="double" w:sz="4" w:space="0" w:color="auto"/>
            </w:tcBorders>
          </w:tcPr>
          <w:p w:rsidR="00AA561D" w:rsidRPr="006F673F" w:rsidRDefault="00AA561D" w:rsidP="00AA561D"/>
        </w:tc>
      </w:tr>
      <w:tr w:rsidR="00AA561D" w:rsidRPr="00C00792" w:rsidTr="00AA561D">
        <w:trPr>
          <w:trHeight w:val="359"/>
        </w:trPr>
        <w:tc>
          <w:tcPr>
            <w:tcW w:w="1668" w:type="dxa"/>
            <w:vMerge/>
            <w:tcBorders>
              <w:top w:val="double" w:sz="4" w:space="0" w:color="auto"/>
              <w:left w:val="double" w:sz="4" w:space="0" w:color="auto"/>
              <w:bottom w:val="double" w:sz="4" w:space="0" w:color="auto"/>
            </w:tcBorders>
          </w:tcPr>
          <w:p w:rsidR="00AA561D" w:rsidRPr="006F673F" w:rsidRDefault="00AA561D" w:rsidP="00AA561D"/>
        </w:tc>
        <w:tc>
          <w:tcPr>
            <w:tcW w:w="1559" w:type="dxa"/>
            <w:vMerge/>
            <w:tcBorders>
              <w:top w:val="double" w:sz="4" w:space="0" w:color="auto"/>
              <w:bottom w:val="double" w:sz="4" w:space="0" w:color="auto"/>
            </w:tcBorders>
          </w:tcPr>
          <w:p w:rsidR="00AA561D" w:rsidRPr="006F673F" w:rsidRDefault="00AA561D" w:rsidP="00AA561D"/>
        </w:tc>
        <w:tc>
          <w:tcPr>
            <w:tcW w:w="1843" w:type="dxa"/>
            <w:tcBorders>
              <w:top w:val="double" w:sz="4" w:space="0" w:color="auto"/>
              <w:bottom w:val="double" w:sz="4" w:space="0" w:color="auto"/>
            </w:tcBorders>
          </w:tcPr>
          <w:p w:rsidR="00AA561D" w:rsidRPr="006F673F" w:rsidRDefault="00AA561D" w:rsidP="00AA561D">
            <w:r>
              <w:t>Taal Actief</w:t>
            </w:r>
          </w:p>
        </w:tc>
        <w:tc>
          <w:tcPr>
            <w:tcW w:w="850" w:type="dxa"/>
            <w:tcBorders>
              <w:top w:val="double" w:sz="4" w:space="0" w:color="auto"/>
              <w:bottom w:val="double" w:sz="4" w:space="0" w:color="auto"/>
            </w:tcBorders>
          </w:tcPr>
          <w:p w:rsidR="00AA561D" w:rsidRPr="006F673F" w:rsidRDefault="00AA561D" w:rsidP="00AA561D">
            <w:r>
              <w:t>4-8</w:t>
            </w:r>
          </w:p>
        </w:tc>
        <w:tc>
          <w:tcPr>
            <w:tcW w:w="3402" w:type="dxa"/>
            <w:vMerge/>
            <w:tcBorders>
              <w:bottom w:val="double" w:sz="4" w:space="0" w:color="auto"/>
              <w:right w:val="double" w:sz="4" w:space="0" w:color="auto"/>
            </w:tcBorders>
          </w:tcPr>
          <w:p w:rsidR="00AA561D" w:rsidRPr="006F673F" w:rsidRDefault="00AA561D" w:rsidP="00AA561D"/>
        </w:tc>
      </w:tr>
      <w:tr w:rsidR="00AA561D" w:rsidRPr="00C00792" w:rsidTr="00AA561D">
        <w:trPr>
          <w:trHeight w:val="359"/>
        </w:trPr>
        <w:tc>
          <w:tcPr>
            <w:tcW w:w="1668" w:type="dxa"/>
            <w:vMerge/>
            <w:tcBorders>
              <w:top w:val="double" w:sz="4" w:space="0" w:color="auto"/>
              <w:left w:val="double" w:sz="4" w:space="0" w:color="auto"/>
              <w:bottom w:val="double" w:sz="4" w:space="0" w:color="auto"/>
            </w:tcBorders>
          </w:tcPr>
          <w:p w:rsidR="00AA561D" w:rsidRPr="006F673F" w:rsidRDefault="00AA561D" w:rsidP="00AA561D"/>
        </w:tc>
        <w:tc>
          <w:tcPr>
            <w:tcW w:w="1559" w:type="dxa"/>
            <w:vMerge/>
            <w:tcBorders>
              <w:top w:val="double" w:sz="4" w:space="0" w:color="auto"/>
              <w:bottom w:val="double" w:sz="4" w:space="0" w:color="auto"/>
            </w:tcBorders>
          </w:tcPr>
          <w:p w:rsidR="00AA561D" w:rsidRPr="006F673F" w:rsidRDefault="00AA561D" w:rsidP="00AA561D"/>
        </w:tc>
        <w:tc>
          <w:tcPr>
            <w:tcW w:w="1843" w:type="dxa"/>
            <w:tcBorders>
              <w:top w:val="double" w:sz="4" w:space="0" w:color="auto"/>
              <w:bottom w:val="double" w:sz="4" w:space="0" w:color="auto"/>
            </w:tcBorders>
          </w:tcPr>
          <w:p w:rsidR="00AA561D" w:rsidRPr="006F673F" w:rsidRDefault="00AA561D" w:rsidP="00AA561D">
            <w:r>
              <w:t>List</w:t>
            </w:r>
          </w:p>
        </w:tc>
        <w:tc>
          <w:tcPr>
            <w:tcW w:w="850" w:type="dxa"/>
            <w:tcBorders>
              <w:top w:val="double" w:sz="4" w:space="0" w:color="auto"/>
              <w:bottom w:val="double" w:sz="4" w:space="0" w:color="auto"/>
            </w:tcBorders>
          </w:tcPr>
          <w:p w:rsidR="00AA561D" w:rsidRPr="006F673F" w:rsidRDefault="00FF7B33" w:rsidP="00AA561D">
            <w:r>
              <w:t>3</w:t>
            </w:r>
            <w:r w:rsidR="00AA561D">
              <w:t>-8</w:t>
            </w:r>
          </w:p>
        </w:tc>
        <w:tc>
          <w:tcPr>
            <w:tcW w:w="3402" w:type="dxa"/>
            <w:vMerge/>
            <w:tcBorders>
              <w:bottom w:val="double" w:sz="4" w:space="0" w:color="auto"/>
              <w:right w:val="double" w:sz="4" w:space="0" w:color="auto"/>
            </w:tcBorders>
          </w:tcPr>
          <w:p w:rsidR="00AA561D" w:rsidRPr="006F673F" w:rsidRDefault="00AA561D" w:rsidP="00AA561D"/>
        </w:tc>
      </w:tr>
      <w:tr w:rsidR="00AA561D" w:rsidRPr="00C00792" w:rsidTr="00AA561D">
        <w:trPr>
          <w:trHeight w:val="359"/>
        </w:trPr>
        <w:tc>
          <w:tcPr>
            <w:tcW w:w="1668" w:type="dxa"/>
            <w:vMerge/>
            <w:tcBorders>
              <w:top w:val="double" w:sz="4" w:space="0" w:color="auto"/>
              <w:left w:val="double" w:sz="4" w:space="0" w:color="auto"/>
              <w:bottom w:val="double" w:sz="4" w:space="0" w:color="auto"/>
            </w:tcBorders>
          </w:tcPr>
          <w:p w:rsidR="00AA561D" w:rsidRPr="006F673F" w:rsidRDefault="00AA561D" w:rsidP="00AA561D"/>
        </w:tc>
        <w:tc>
          <w:tcPr>
            <w:tcW w:w="1559" w:type="dxa"/>
            <w:vMerge/>
            <w:tcBorders>
              <w:top w:val="double" w:sz="4" w:space="0" w:color="auto"/>
              <w:bottom w:val="double" w:sz="4" w:space="0" w:color="auto"/>
            </w:tcBorders>
          </w:tcPr>
          <w:p w:rsidR="00AA561D" w:rsidRPr="006F673F" w:rsidRDefault="00AA561D" w:rsidP="00AA561D"/>
        </w:tc>
        <w:tc>
          <w:tcPr>
            <w:tcW w:w="1843" w:type="dxa"/>
            <w:tcBorders>
              <w:top w:val="double" w:sz="4" w:space="0" w:color="auto"/>
              <w:bottom w:val="double" w:sz="4" w:space="0" w:color="auto"/>
            </w:tcBorders>
          </w:tcPr>
          <w:p w:rsidR="00AA561D" w:rsidRPr="006F673F" w:rsidRDefault="00AA561D" w:rsidP="00AA561D">
            <w:r>
              <w:t>Nieuwsbegrip</w:t>
            </w:r>
          </w:p>
        </w:tc>
        <w:tc>
          <w:tcPr>
            <w:tcW w:w="850" w:type="dxa"/>
            <w:tcBorders>
              <w:top w:val="double" w:sz="4" w:space="0" w:color="auto"/>
              <w:bottom w:val="double" w:sz="4" w:space="0" w:color="auto"/>
            </w:tcBorders>
          </w:tcPr>
          <w:p w:rsidR="00AA561D" w:rsidRPr="006F673F" w:rsidRDefault="00AA561D" w:rsidP="00AA561D">
            <w:r>
              <w:t>4-8</w:t>
            </w:r>
          </w:p>
        </w:tc>
        <w:tc>
          <w:tcPr>
            <w:tcW w:w="3402" w:type="dxa"/>
            <w:vMerge/>
            <w:tcBorders>
              <w:bottom w:val="double" w:sz="4" w:space="0" w:color="auto"/>
              <w:right w:val="double" w:sz="4" w:space="0" w:color="auto"/>
            </w:tcBorders>
          </w:tcPr>
          <w:p w:rsidR="00AA561D" w:rsidRPr="006F673F" w:rsidRDefault="00AA561D" w:rsidP="00AA561D"/>
        </w:tc>
      </w:tr>
      <w:tr w:rsidR="00AA561D" w:rsidRPr="00C00792" w:rsidTr="00AA561D">
        <w:tc>
          <w:tcPr>
            <w:tcW w:w="1668" w:type="dxa"/>
            <w:vMerge w:val="restart"/>
            <w:tcBorders>
              <w:top w:val="double" w:sz="4" w:space="0" w:color="auto"/>
              <w:left w:val="double" w:sz="4" w:space="0" w:color="auto"/>
            </w:tcBorders>
          </w:tcPr>
          <w:p w:rsidR="00AA561D" w:rsidRPr="006F673F" w:rsidRDefault="00AA561D" w:rsidP="00AA561D">
            <w:r w:rsidRPr="006F673F">
              <w:t>Schrijven</w:t>
            </w:r>
          </w:p>
        </w:tc>
        <w:tc>
          <w:tcPr>
            <w:tcW w:w="1559" w:type="dxa"/>
            <w:vMerge w:val="restart"/>
            <w:tcBorders>
              <w:top w:val="double" w:sz="4" w:space="0" w:color="auto"/>
            </w:tcBorders>
          </w:tcPr>
          <w:p w:rsidR="00AA561D" w:rsidRPr="006F673F" w:rsidRDefault="00AA561D" w:rsidP="00AA561D">
            <w:r w:rsidRPr="006F673F">
              <w:t>8</w:t>
            </w:r>
          </w:p>
        </w:tc>
        <w:tc>
          <w:tcPr>
            <w:tcW w:w="1843" w:type="dxa"/>
            <w:tcBorders>
              <w:top w:val="double" w:sz="4" w:space="0" w:color="auto"/>
              <w:bottom w:val="double" w:sz="4" w:space="0" w:color="auto"/>
            </w:tcBorders>
          </w:tcPr>
          <w:p w:rsidR="00AA561D" w:rsidRPr="006F673F" w:rsidRDefault="00AA561D" w:rsidP="00AA561D">
            <w:r>
              <w:t>Pennenstreken</w:t>
            </w:r>
          </w:p>
        </w:tc>
        <w:tc>
          <w:tcPr>
            <w:tcW w:w="850" w:type="dxa"/>
            <w:tcBorders>
              <w:top w:val="double" w:sz="4" w:space="0" w:color="auto"/>
              <w:bottom w:val="double" w:sz="4" w:space="0" w:color="auto"/>
            </w:tcBorders>
          </w:tcPr>
          <w:p w:rsidR="00AA561D" w:rsidRPr="006F673F" w:rsidRDefault="00096C04" w:rsidP="00AA561D">
            <w:r>
              <w:t>3-6</w:t>
            </w:r>
          </w:p>
        </w:tc>
        <w:tc>
          <w:tcPr>
            <w:tcW w:w="3402" w:type="dxa"/>
            <w:vMerge w:val="restart"/>
            <w:tcBorders>
              <w:top w:val="double" w:sz="4" w:space="0" w:color="auto"/>
              <w:right w:val="double" w:sz="4" w:space="0" w:color="auto"/>
            </w:tcBorders>
          </w:tcPr>
          <w:p w:rsidR="00AA561D" w:rsidRPr="006F673F" w:rsidRDefault="00FF7B33" w:rsidP="00FF7B33">
            <w:pPr>
              <w:pStyle w:val="Lijstalinea"/>
              <w:numPr>
                <w:ilvl w:val="0"/>
                <w:numId w:val="19"/>
              </w:numPr>
              <w:spacing w:after="0" w:line="240" w:lineRule="auto"/>
            </w:pPr>
            <w:r>
              <w:t>Fijne motoriek en handschriftontwikkeling agenderen</w:t>
            </w:r>
          </w:p>
        </w:tc>
      </w:tr>
      <w:tr w:rsidR="00AA561D" w:rsidRPr="00C00792" w:rsidTr="00AA561D">
        <w:tc>
          <w:tcPr>
            <w:tcW w:w="1668" w:type="dxa"/>
            <w:vMerge/>
            <w:tcBorders>
              <w:left w:val="double" w:sz="4" w:space="0" w:color="auto"/>
              <w:bottom w:val="double" w:sz="4" w:space="0" w:color="auto"/>
            </w:tcBorders>
          </w:tcPr>
          <w:p w:rsidR="00AA561D" w:rsidRPr="006F673F" w:rsidRDefault="00AA561D" w:rsidP="00AA561D"/>
        </w:tc>
        <w:tc>
          <w:tcPr>
            <w:tcW w:w="1559" w:type="dxa"/>
            <w:vMerge/>
            <w:tcBorders>
              <w:bottom w:val="double" w:sz="4" w:space="0" w:color="auto"/>
            </w:tcBorders>
          </w:tcPr>
          <w:p w:rsidR="00AA561D" w:rsidRPr="006F673F" w:rsidRDefault="00AA561D" w:rsidP="00AA561D"/>
        </w:tc>
        <w:tc>
          <w:tcPr>
            <w:tcW w:w="1843" w:type="dxa"/>
            <w:tcBorders>
              <w:top w:val="double" w:sz="4" w:space="0" w:color="auto"/>
              <w:bottom w:val="double" w:sz="4" w:space="0" w:color="auto"/>
            </w:tcBorders>
          </w:tcPr>
          <w:p w:rsidR="00AA561D" w:rsidRPr="006F673F" w:rsidRDefault="00AA561D" w:rsidP="00AA561D">
            <w:r>
              <w:t>Schrijven leer je zo</w:t>
            </w:r>
          </w:p>
        </w:tc>
        <w:tc>
          <w:tcPr>
            <w:tcW w:w="850" w:type="dxa"/>
            <w:tcBorders>
              <w:top w:val="double" w:sz="4" w:space="0" w:color="auto"/>
              <w:bottom w:val="double" w:sz="4" w:space="0" w:color="auto"/>
            </w:tcBorders>
          </w:tcPr>
          <w:p w:rsidR="00AA561D" w:rsidRPr="006F673F" w:rsidRDefault="00096C04" w:rsidP="00AA561D">
            <w:r>
              <w:t>3-6</w:t>
            </w:r>
          </w:p>
        </w:tc>
        <w:tc>
          <w:tcPr>
            <w:tcW w:w="3402" w:type="dxa"/>
            <w:vMerge/>
            <w:tcBorders>
              <w:bottom w:val="double" w:sz="4" w:space="0" w:color="auto"/>
              <w:right w:val="double" w:sz="4" w:space="0" w:color="auto"/>
            </w:tcBorders>
          </w:tcPr>
          <w:p w:rsidR="00AA561D" w:rsidRPr="006F673F" w:rsidRDefault="00AA561D" w:rsidP="00AA561D">
            <w:pPr>
              <w:rPr>
                <w:highlight w:val="yellow"/>
              </w:rPr>
            </w:pPr>
          </w:p>
        </w:tc>
      </w:tr>
      <w:tr w:rsidR="00AA561D" w:rsidRPr="00C00792" w:rsidTr="00AA561D">
        <w:tc>
          <w:tcPr>
            <w:tcW w:w="1668" w:type="dxa"/>
            <w:tcBorders>
              <w:top w:val="double" w:sz="4" w:space="0" w:color="auto"/>
              <w:left w:val="double" w:sz="4" w:space="0" w:color="auto"/>
              <w:bottom w:val="double" w:sz="4" w:space="0" w:color="auto"/>
            </w:tcBorders>
          </w:tcPr>
          <w:p w:rsidR="00AA561D" w:rsidRPr="006F673F" w:rsidRDefault="00AA561D" w:rsidP="00AA561D">
            <w:r w:rsidRPr="006F673F">
              <w:t>Engelse taal</w:t>
            </w:r>
          </w:p>
        </w:tc>
        <w:tc>
          <w:tcPr>
            <w:tcW w:w="1559" w:type="dxa"/>
            <w:tcBorders>
              <w:top w:val="double" w:sz="4" w:space="0" w:color="auto"/>
              <w:bottom w:val="double" w:sz="4" w:space="0" w:color="auto"/>
            </w:tcBorders>
          </w:tcPr>
          <w:p w:rsidR="00AA561D" w:rsidRPr="006F673F" w:rsidRDefault="00AA561D" w:rsidP="00AA561D">
            <w:r w:rsidRPr="006F673F">
              <w:t>13 t/m 16</w:t>
            </w:r>
          </w:p>
        </w:tc>
        <w:tc>
          <w:tcPr>
            <w:tcW w:w="1843" w:type="dxa"/>
            <w:tcBorders>
              <w:top w:val="double" w:sz="4" w:space="0" w:color="auto"/>
              <w:bottom w:val="double" w:sz="4" w:space="0" w:color="auto"/>
            </w:tcBorders>
          </w:tcPr>
          <w:p w:rsidR="00AA561D" w:rsidRPr="006F673F" w:rsidRDefault="00AA561D" w:rsidP="00AA561D">
            <w:r>
              <w:t xml:space="preserve">Take </w:t>
            </w:r>
            <w:proofErr w:type="spellStart"/>
            <w:r>
              <w:t>it</w:t>
            </w:r>
            <w:proofErr w:type="spellEnd"/>
            <w:r>
              <w:t xml:space="preserve"> easy</w:t>
            </w:r>
          </w:p>
        </w:tc>
        <w:tc>
          <w:tcPr>
            <w:tcW w:w="850" w:type="dxa"/>
            <w:tcBorders>
              <w:top w:val="double" w:sz="4" w:space="0" w:color="auto"/>
              <w:bottom w:val="double" w:sz="4" w:space="0" w:color="auto"/>
            </w:tcBorders>
          </w:tcPr>
          <w:p w:rsidR="00AA561D" w:rsidRPr="006F673F" w:rsidRDefault="00F449AA" w:rsidP="00AA561D">
            <w:r>
              <w:t>1</w:t>
            </w:r>
            <w:r w:rsidR="00AA561D">
              <w:t>-8</w:t>
            </w:r>
          </w:p>
        </w:tc>
        <w:tc>
          <w:tcPr>
            <w:tcW w:w="3402" w:type="dxa"/>
            <w:tcBorders>
              <w:top w:val="double" w:sz="4" w:space="0" w:color="auto"/>
              <w:bottom w:val="double" w:sz="4" w:space="0" w:color="auto"/>
              <w:right w:val="double" w:sz="4" w:space="0" w:color="auto"/>
            </w:tcBorders>
          </w:tcPr>
          <w:p w:rsidR="00233397" w:rsidRDefault="00233397" w:rsidP="00233397">
            <w:pPr>
              <w:pStyle w:val="Lijstalinea"/>
              <w:numPr>
                <w:ilvl w:val="0"/>
                <w:numId w:val="19"/>
              </w:numPr>
              <w:spacing w:after="0" w:line="240" w:lineRule="auto"/>
            </w:pPr>
            <w:r>
              <w:t>Oriënteren op nieuwe methode Engels</w:t>
            </w:r>
          </w:p>
          <w:p w:rsidR="00AA561D" w:rsidRPr="006F673F" w:rsidRDefault="00233397" w:rsidP="00233397">
            <w:pPr>
              <w:pStyle w:val="Lijstalinea"/>
              <w:spacing w:after="0" w:line="240" w:lineRule="auto"/>
            </w:pPr>
            <w:r>
              <w:t>(aanschaf 2020)</w:t>
            </w:r>
          </w:p>
        </w:tc>
      </w:tr>
      <w:tr w:rsidR="00233397" w:rsidRPr="00C00792" w:rsidTr="00233397">
        <w:tc>
          <w:tcPr>
            <w:tcW w:w="1668" w:type="dxa"/>
            <w:vMerge w:val="restart"/>
            <w:tcBorders>
              <w:top w:val="double" w:sz="4" w:space="0" w:color="auto"/>
              <w:left w:val="double" w:sz="4" w:space="0" w:color="auto"/>
              <w:right w:val="single" w:sz="4" w:space="0" w:color="auto"/>
            </w:tcBorders>
          </w:tcPr>
          <w:p w:rsidR="00233397" w:rsidRPr="006F673F" w:rsidRDefault="00233397" w:rsidP="00F65106">
            <w:r w:rsidRPr="006F673F">
              <w:t>Rekenen en wiskunde</w:t>
            </w:r>
          </w:p>
        </w:tc>
        <w:tc>
          <w:tcPr>
            <w:tcW w:w="1559" w:type="dxa"/>
            <w:vMerge w:val="restart"/>
            <w:tcBorders>
              <w:top w:val="double" w:sz="4" w:space="0" w:color="auto"/>
              <w:left w:val="single" w:sz="4" w:space="0" w:color="auto"/>
              <w:right w:val="single" w:sz="4" w:space="0" w:color="auto"/>
            </w:tcBorders>
          </w:tcPr>
          <w:p w:rsidR="00233397" w:rsidRPr="006F673F" w:rsidRDefault="00233397" w:rsidP="00F65106">
            <w:r w:rsidRPr="006F673F">
              <w:t>22 t/m 32</w:t>
            </w:r>
          </w:p>
        </w:tc>
        <w:tc>
          <w:tcPr>
            <w:tcW w:w="1843" w:type="dxa"/>
            <w:tcBorders>
              <w:top w:val="double" w:sz="4" w:space="0" w:color="auto"/>
              <w:left w:val="single" w:sz="4" w:space="0" w:color="auto"/>
              <w:bottom w:val="double" w:sz="4" w:space="0" w:color="auto"/>
              <w:right w:val="single" w:sz="4" w:space="0" w:color="auto"/>
            </w:tcBorders>
          </w:tcPr>
          <w:p w:rsidR="00233397" w:rsidRPr="006F673F" w:rsidRDefault="00233397" w:rsidP="00F65106">
            <w:r>
              <w:t>Schatkist</w:t>
            </w:r>
          </w:p>
        </w:tc>
        <w:tc>
          <w:tcPr>
            <w:tcW w:w="850" w:type="dxa"/>
            <w:tcBorders>
              <w:top w:val="double" w:sz="4" w:space="0" w:color="auto"/>
              <w:left w:val="single" w:sz="4" w:space="0" w:color="auto"/>
              <w:bottom w:val="double" w:sz="4" w:space="0" w:color="auto"/>
              <w:right w:val="single" w:sz="4" w:space="0" w:color="auto"/>
            </w:tcBorders>
          </w:tcPr>
          <w:p w:rsidR="00233397" w:rsidRPr="006F673F" w:rsidRDefault="00233397" w:rsidP="00F65106">
            <w:r>
              <w:t>1-2</w:t>
            </w:r>
          </w:p>
        </w:tc>
        <w:tc>
          <w:tcPr>
            <w:tcW w:w="3402" w:type="dxa"/>
            <w:vMerge w:val="restart"/>
            <w:tcBorders>
              <w:top w:val="double" w:sz="4" w:space="0" w:color="auto"/>
              <w:left w:val="single" w:sz="4" w:space="0" w:color="auto"/>
              <w:right w:val="double" w:sz="4" w:space="0" w:color="auto"/>
            </w:tcBorders>
          </w:tcPr>
          <w:p w:rsidR="00233397" w:rsidRDefault="00233397" w:rsidP="00F65106">
            <w:pPr>
              <w:numPr>
                <w:ilvl w:val="0"/>
                <w:numId w:val="19"/>
              </w:numPr>
              <w:spacing w:after="0" w:line="240" w:lineRule="auto"/>
            </w:pPr>
            <w:r>
              <w:t xml:space="preserve">Oriënteren op nieuwe rekenmethode </w:t>
            </w:r>
          </w:p>
          <w:p w:rsidR="00233397" w:rsidRDefault="00233397" w:rsidP="00B4039F">
            <w:pPr>
              <w:spacing w:after="0" w:line="240" w:lineRule="auto"/>
              <w:ind w:left="720"/>
            </w:pPr>
            <w:r>
              <w:t>(aanschaf 2021)</w:t>
            </w:r>
          </w:p>
          <w:p w:rsidR="00233397" w:rsidRPr="006F673F" w:rsidRDefault="00233397" w:rsidP="000824EE">
            <w:pPr>
              <w:spacing w:after="0" w:line="240" w:lineRule="auto"/>
            </w:pPr>
          </w:p>
        </w:tc>
      </w:tr>
      <w:tr w:rsidR="00233397" w:rsidRPr="00C00792" w:rsidTr="00233397">
        <w:trPr>
          <w:trHeight w:val="667"/>
        </w:trPr>
        <w:tc>
          <w:tcPr>
            <w:tcW w:w="1668" w:type="dxa"/>
            <w:vMerge/>
            <w:tcBorders>
              <w:left w:val="double" w:sz="4" w:space="0" w:color="auto"/>
              <w:right w:val="single" w:sz="4" w:space="0" w:color="auto"/>
            </w:tcBorders>
          </w:tcPr>
          <w:p w:rsidR="00233397" w:rsidRPr="006F673F" w:rsidRDefault="00233397" w:rsidP="00AA561D"/>
        </w:tc>
        <w:tc>
          <w:tcPr>
            <w:tcW w:w="1559" w:type="dxa"/>
            <w:vMerge/>
            <w:tcBorders>
              <w:left w:val="single" w:sz="4" w:space="0" w:color="auto"/>
              <w:right w:val="single" w:sz="4" w:space="0" w:color="auto"/>
            </w:tcBorders>
          </w:tcPr>
          <w:p w:rsidR="00233397" w:rsidRPr="006F673F" w:rsidRDefault="00233397" w:rsidP="00AA561D"/>
        </w:tc>
        <w:tc>
          <w:tcPr>
            <w:tcW w:w="1843" w:type="dxa"/>
            <w:tcBorders>
              <w:top w:val="double" w:sz="4" w:space="0" w:color="auto"/>
              <w:left w:val="single" w:sz="4" w:space="0" w:color="auto"/>
              <w:bottom w:val="double" w:sz="4" w:space="0" w:color="auto"/>
            </w:tcBorders>
          </w:tcPr>
          <w:p w:rsidR="00233397" w:rsidRPr="006F673F" w:rsidRDefault="00233397" w:rsidP="00AA561D">
            <w:r>
              <w:t>Wereld in getallen</w:t>
            </w:r>
          </w:p>
        </w:tc>
        <w:tc>
          <w:tcPr>
            <w:tcW w:w="850" w:type="dxa"/>
            <w:tcBorders>
              <w:top w:val="double" w:sz="4" w:space="0" w:color="auto"/>
              <w:bottom w:val="double" w:sz="4" w:space="0" w:color="auto"/>
              <w:right w:val="single" w:sz="4" w:space="0" w:color="auto"/>
            </w:tcBorders>
          </w:tcPr>
          <w:p w:rsidR="00233397" w:rsidRPr="006F673F" w:rsidRDefault="00233397" w:rsidP="00AA561D">
            <w:r>
              <w:t>3-8</w:t>
            </w:r>
          </w:p>
        </w:tc>
        <w:tc>
          <w:tcPr>
            <w:tcW w:w="3402" w:type="dxa"/>
            <w:vMerge/>
            <w:tcBorders>
              <w:left w:val="single" w:sz="4" w:space="0" w:color="auto"/>
              <w:right w:val="double" w:sz="4" w:space="0" w:color="auto"/>
            </w:tcBorders>
          </w:tcPr>
          <w:p w:rsidR="00233397" w:rsidRPr="006F673F" w:rsidRDefault="00233397" w:rsidP="00AA561D"/>
        </w:tc>
      </w:tr>
      <w:tr w:rsidR="00233397" w:rsidRPr="00C00792" w:rsidTr="00233397">
        <w:trPr>
          <w:trHeight w:val="667"/>
        </w:trPr>
        <w:tc>
          <w:tcPr>
            <w:tcW w:w="1668" w:type="dxa"/>
            <w:vMerge/>
            <w:tcBorders>
              <w:left w:val="double" w:sz="4" w:space="0" w:color="auto"/>
              <w:bottom w:val="double" w:sz="4" w:space="0" w:color="auto"/>
              <w:right w:val="single" w:sz="4" w:space="0" w:color="auto"/>
            </w:tcBorders>
          </w:tcPr>
          <w:p w:rsidR="00233397" w:rsidRPr="006F673F" w:rsidRDefault="00233397" w:rsidP="00AA561D"/>
        </w:tc>
        <w:tc>
          <w:tcPr>
            <w:tcW w:w="1559" w:type="dxa"/>
            <w:vMerge/>
            <w:tcBorders>
              <w:left w:val="single" w:sz="4" w:space="0" w:color="auto"/>
              <w:bottom w:val="double" w:sz="4" w:space="0" w:color="auto"/>
              <w:right w:val="single" w:sz="4" w:space="0" w:color="auto"/>
            </w:tcBorders>
          </w:tcPr>
          <w:p w:rsidR="00233397" w:rsidRPr="006F673F" w:rsidRDefault="00233397" w:rsidP="00AA561D"/>
        </w:tc>
        <w:tc>
          <w:tcPr>
            <w:tcW w:w="1843" w:type="dxa"/>
            <w:tcBorders>
              <w:top w:val="double" w:sz="4" w:space="0" w:color="auto"/>
              <w:left w:val="single" w:sz="4" w:space="0" w:color="auto"/>
              <w:bottom w:val="double" w:sz="4" w:space="0" w:color="auto"/>
            </w:tcBorders>
          </w:tcPr>
          <w:p w:rsidR="00233397" w:rsidRPr="006F673F" w:rsidRDefault="00233397" w:rsidP="00AA561D">
            <w:r>
              <w:t>Maatwerk</w:t>
            </w:r>
          </w:p>
        </w:tc>
        <w:tc>
          <w:tcPr>
            <w:tcW w:w="850" w:type="dxa"/>
            <w:tcBorders>
              <w:top w:val="double" w:sz="4" w:space="0" w:color="auto"/>
              <w:bottom w:val="double" w:sz="4" w:space="0" w:color="auto"/>
              <w:right w:val="single" w:sz="4" w:space="0" w:color="auto"/>
            </w:tcBorders>
          </w:tcPr>
          <w:p w:rsidR="00233397" w:rsidRPr="006F673F" w:rsidRDefault="00233397" w:rsidP="00AA561D">
            <w:r>
              <w:t>3-8</w:t>
            </w:r>
          </w:p>
        </w:tc>
        <w:tc>
          <w:tcPr>
            <w:tcW w:w="3402" w:type="dxa"/>
            <w:vMerge/>
            <w:tcBorders>
              <w:left w:val="single" w:sz="4" w:space="0" w:color="auto"/>
              <w:bottom w:val="double" w:sz="4" w:space="0" w:color="auto"/>
              <w:right w:val="double" w:sz="4" w:space="0" w:color="auto"/>
            </w:tcBorders>
          </w:tcPr>
          <w:p w:rsidR="00233397" w:rsidRPr="006F673F" w:rsidRDefault="00233397" w:rsidP="00AA561D"/>
        </w:tc>
      </w:tr>
      <w:tr w:rsidR="00AA561D" w:rsidRPr="00C00792" w:rsidTr="00AA561D">
        <w:trPr>
          <w:trHeight w:val="942"/>
        </w:trPr>
        <w:tc>
          <w:tcPr>
            <w:tcW w:w="1668" w:type="dxa"/>
            <w:tcBorders>
              <w:top w:val="double" w:sz="4" w:space="0" w:color="auto"/>
              <w:left w:val="double" w:sz="4" w:space="0" w:color="auto"/>
              <w:bottom w:val="double" w:sz="4" w:space="0" w:color="auto"/>
            </w:tcBorders>
          </w:tcPr>
          <w:p w:rsidR="00AA561D" w:rsidRPr="006F673F" w:rsidRDefault="00AA561D" w:rsidP="00AA561D">
            <w:r w:rsidRPr="006F673F">
              <w:t>Sociaal-emotionele ontwikkeling</w:t>
            </w:r>
          </w:p>
        </w:tc>
        <w:tc>
          <w:tcPr>
            <w:tcW w:w="1559" w:type="dxa"/>
            <w:tcBorders>
              <w:top w:val="double" w:sz="4" w:space="0" w:color="auto"/>
              <w:bottom w:val="double" w:sz="4" w:space="0" w:color="auto"/>
            </w:tcBorders>
          </w:tcPr>
          <w:p w:rsidR="00AA561D" w:rsidRPr="006F673F" w:rsidRDefault="00AA561D" w:rsidP="00AA561D">
            <w:r w:rsidRPr="006F673F">
              <w:t>33,36</w:t>
            </w:r>
          </w:p>
        </w:tc>
        <w:tc>
          <w:tcPr>
            <w:tcW w:w="1843" w:type="dxa"/>
            <w:tcBorders>
              <w:top w:val="double" w:sz="4" w:space="0" w:color="auto"/>
              <w:bottom w:val="double" w:sz="4" w:space="0" w:color="auto"/>
            </w:tcBorders>
          </w:tcPr>
          <w:p w:rsidR="00AA561D" w:rsidRPr="006F673F" w:rsidRDefault="00AA561D" w:rsidP="00AA561D">
            <w:r>
              <w:t>Kanjertraining</w:t>
            </w:r>
          </w:p>
        </w:tc>
        <w:tc>
          <w:tcPr>
            <w:tcW w:w="850" w:type="dxa"/>
            <w:tcBorders>
              <w:top w:val="double" w:sz="4" w:space="0" w:color="auto"/>
              <w:bottom w:val="double" w:sz="4" w:space="0" w:color="auto"/>
            </w:tcBorders>
          </w:tcPr>
          <w:p w:rsidR="00AA561D" w:rsidRPr="006F673F" w:rsidRDefault="00AA561D" w:rsidP="00AA561D">
            <w:r>
              <w:t>1-8</w:t>
            </w:r>
          </w:p>
        </w:tc>
        <w:tc>
          <w:tcPr>
            <w:tcW w:w="3402" w:type="dxa"/>
            <w:tcBorders>
              <w:top w:val="double" w:sz="4" w:space="0" w:color="auto"/>
              <w:bottom w:val="double" w:sz="4" w:space="0" w:color="auto"/>
              <w:right w:val="double" w:sz="4" w:space="0" w:color="auto"/>
            </w:tcBorders>
          </w:tcPr>
          <w:p w:rsidR="00AA561D" w:rsidRDefault="00B4039F" w:rsidP="00AA561D">
            <w:pPr>
              <w:numPr>
                <w:ilvl w:val="0"/>
                <w:numId w:val="19"/>
              </w:numPr>
              <w:spacing w:after="0" w:line="240" w:lineRule="auto"/>
            </w:pPr>
            <w:r>
              <w:t>K</w:t>
            </w:r>
            <w:r w:rsidR="00AA561D">
              <w:t>anjertraining</w:t>
            </w:r>
            <w:r>
              <w:t xml:space="preserve"> borgen</w:t>
            </w:r>
          </w:p>
          <w:p w:rsidR="00AA561D" w:rsidRPr="006F673F" w:rsidRDefault="00B4039F" w:rsidP="00516534">
            <w:pPr>
              <w:numPr>
                <w:ilvl w:val="0"/>
                <w:numId w:val="19"/>
              </w:numPr>
              <w:spacing w:after="0" w:line="240" w:lineRule="auto"/>
            </w:pPr>
            <w:r>
              <w:t>G</w:t>
            </w:r>
            <w:r w:rsidR="00AA561D">
              <w:t>roepsplan gedrag</w:t>
            </w:r>
            <w:r>
              <w:t xml:space="preserve"> borgen</w:t>
            </w:r>
          </w:p>
        </w:tc>
      </w:tr>
      <w:tr w:rsidR="00AA561D" w:rsidRPr="00C00792" w:rsidTr="00AA561D">
        <w:tc>
          <w:tcPr>
            <w:tcW w:w="1668" w:type="dxa"/>
            <w:vMerge w:val="restart"/>
            <w:tcBorders>
              <w:top w:val="double" w:sz="4" w:space="0" w:color="auto"/>
              <w:left w:val="double" w:sz="4" w:space="0" w:color="auto"/>
            </w:tcBorders>
          </w:tcPr>
          <w:p w:rsidR="00AA561D" w:rsidRPr="006F673F" w:rsidRDefault="00AA561D" w:rsidP="00AA561D">
            <w:r w:rsidRPr="006F673F">
              <w:t>Verkeer</w:t>
            </w:r>
          </w:p>
        </w:tc>
        <w:tc>
          <w:tcPr>
            <w:tcW w:w="1559" w:type="dxa"/>
            <w:vMerge w:val="restart"/>
            <w:tcBorders>
              <w:top w:val="double" w:sz="4" w:space="0" w:color="auto"/>
            </w:tcBorders>
          </w:tcPr>
          <w:p w:rsidR="00AA561D" w:rsidRPr="006F673F" w:rsidRDefault="00AA561D" w:rsidP="00AA561D">
            <w:r w:rsidRPr="006F673F">
              <w:t>34</w:t>
            </w:r>
          </w:p>
        </w:tc>
        <w:tc>
          <w:tcPr>
            <w:tcW w:w="1843" w:type="dxa"/>
            <w:tcBorders>
              <w:top w:val="double" w:sz="4" w:space="0" w:color="auto"/>
              <w:bottom w:val="double" w:sz="4" w:space="0" w:color="auto"/>
            </w:tcBorders>
          </w:tcPr>
          <w:p w:rsidR="00AA561D" w:rsidRPr="006F673F" w:rsidRDefault="00AA561D" w:rsidP="00AA561D">
            <w:r>
              <w:t>Thematisch</w:t>
            </w:r>
          </w:p>
        </w:tc>
        <w:tc>
          <w:tcPr>
            <w:tcW w:w="850" w:type="dxa"/>
            <w:tcBorders>
              <w:top w:val="double" w:sz="4" w:space="0" w:color="auto"/>
              <w:bottom w:val="double" w:sz="4" w:space="0" w:color="auto"/>
            </w:tcBorders>
          </w:tcPr>
          <w:p w:rsidR="00AA561D" w:rsidRPr="006F673F" w:rsidRDefault="00516534" w:rsidP="00AA561D">
            <w:r>
              <w:t>1-3</w:t>
            </w:r>
          </w:p>
        </w:tc>
        <w:tc>
          <w:tcPr>
            <w:tcW w:w="3402" w:type="dxa"/>
            <w:vMerge w:val="restart"/>
            <w:tcBorders>
              <w:top w:val="double" w:sz="4" w:space="0" w:color="auto"/>
              <w:right w:val="double" w:sz="4" w:space="0" w:color="auto"/>
            </w:tcBorders>
          </w:tcPr>
          <w:p w:rsidR="00AA561D" w:rsidRPr="006F673F" w:rsidRDefault="00AA561D" w:rsidP="00AA561D"/>
        </w:tc>
      </w:tr>
      <w:tr w:rsidR="00AA561D" w:rsidRPr="00C00792" w:rsidTr="00AA561D">
        <w:trPr>
          <w:trHeight w:val="536"/>
        </w:trPr>
        <w:tc>
          <w:tcPr>
            <w:tcW w:w="1668" w:type="dxa"/>
            <w:vMerge/>
            <w:tcBorders>
              <w:left w:val="double" w:sz="4" w:space="0" w:color="auto"/>
            </w:tcBorders>
          </w:tcPr>
          <w:p w:rsidR="00AA561D" w:rsidRPr="006F673F" w:rsidRDefault="00AA561D" w:rsidP="00AA561D"/>
        </w:tc>
        <w:tc>
          <w:tcPr>
            <w:tcW w:w="1559" w:type="dxa"/>
            <w:vMerge/>
          </w:tcPr>
          <w:p w:rsidR="00AA561D" w:rsidRPr="006F673F" w:rsidRDefault="00AA561D" w:rsidP="00AA561D"/>
        </w:tc>
        <w:tc>
          <w:tcPr>
            <w:tcW w:w="1843" w:type="dxa"/>
            <w:tcBorders>
              <w:top w:val="double" w:sz="4" w:space="0" w:color="auto"/>
            </w:tcBorders>
          </w:tcPr>
          <w:p w:rsidR="00AA561D" w:rsidRPr="006F673F" w:rsidRDefault="00AA561D" w:rsidP="00AA561D">
            <w:r>
              <w:t>Verkeerskrant</w:t>
            </w:r>
          </w:p>
        </w:tc>
        <w:tc>
          <w:tcPr>
            <w:tcW w:w="850" w:type="dxa"/>
            <w:tcBorders>
              <w:top w:val="double" w:sz="4" w:space="0" w:color="auto"/>
            </w:tcBorders>
          </w:tcPr>
          <w:p w:rsidR="00AA561D" w:rsidRPr="006F673F" w:rsidRDefault="00516534" w:rsidP="00AA561D">
            <w:r>
              <w:t>4</w:t>
            </w:r>
            <w:r w:rsidR="00AA561D">
              <w:t>-8</w:t>
            </w:r>
          </w:p>
        </w:tc>
        <w:tc>
          <w:tcPr>
            <w:tcW w:w="3402" w:type="dxa"/>
            <w:vMerge/>
            <w:tcBorders>
              <w:right w:val="double" w:sz="4" w:space="0" w:color="auto"/>
            </w:tcBorders>
          </w:tcPr>
          <w:p w:rsidR="00AA561D" w:rsidRPr="006F673F" w:rsidRDefault="00AA561D" w:rsidP="00AA561D"/>
        </w:tc>
      </w:tr>
      <w:tr w:rsidR="00AA561D" w:rsidRPr="00C00792" w:rsidTr="00AA561D">
        <w:tc>
          <w:tcPr>
            <w:tcW w:w="1668" w:type="dxa"/>
            <w:vMerge/>
            <w:tcBorders>
              <w:left w:val="double" w:sz="4" w:space="0" w:color="auto"/>
              <w:bottom w:val="double" w:sz="4" w:space="0" w:color="auto"/>
            </w:tcBorders>
          </w:tcPr>
          <w:p w:rsidR="00AA561D" w:rsidRPr="006F673F" w:rsidRDefault="00AA561D" w:rsidP="00AA561D"/>
        </w:tc>
        <w:tc>
          <w:tcPr>
            <w:tcW w:w="1559" w:type="dxa"/>
            <w:vMerge/>
            <w:tcBorders>
              <w:bottom w:val="double" w:sz="4" w:space="0" w:color="auto"/>
            </w:tcBorders>
          </w:tcPr>
          <w:p w:rsidR="00AA561D" w:rsidRPr="006F673F" w:rsidRDefault="00AA561D" w:rsidP="00AA561D"/>
        </w:tc>
        <w:tc>
          <w:tcPr>
            <w:tcW w:w="1843" w:type="dxa"/>
            <w:tcBorders>
              <w:top w:val="double" w:sz="4" w:space="0" w:color="auto"/>
              <w:bottom w:val="double" w:sz="4" w:space="0" w:color="auto"/>
            </w:tcBorders>
          </w:tcPr>
          <w:p w:rsidR="00AA561D" w:rsidRDefault="00AA561D" w:rsidP="00AA561D">
            <w:proofErr w:type="spellStart"/>
            <w:r>
              <w:t>Streetwise</w:t>
            </w:r>
            <w:proofErr w:type="spellEnd"/>
          </w:p>
        </w:tc>
        <w:tc>
          <w:tcPr>
            <w:tcW w:w="850" w:type="dxa"/>
            <w:tcBorders>
              <w:top w:val="double" w:sz="4" w:space="0" w:color="auto"/>
              <w:bottom w:val="double" w:sz="4" w:space="0" w:color="auto"/>
            </w:tcBorders>
          </w:tcPr>
          <w:p w:rsidR="00AA561D" w:rsidRDefault="00AA561D" w:rsidP="00AA561D">
            <w:r>
              <w:t>1-8</w:t>
            </w:r>
          </w:p>
        </w:tc>
        <w:tc>
          <w:tcPr>
            <w:tcW w:w="3402" w:type="dxa"/>
            <w:vMerge/>
            <w:tcBorders>
              <w:bottom w:val="double" w:sz="4" w:space="0" w:color="auto"/>
              <w:right w:val="double" w:sz="4" w:space="0" w:color="auto"/>
            </w:tcBorders>
          </w:tcPr>
          <w:p w:rsidR="00AA561D" w:rsidRPr="006F673F" w:rsidRDefault="00AA561D" w:rsidP="00AA561D"/>
        </w:tc>
      </w:tr>
      <w:tr w:rsidR="00AA561D" w:rsidRPr="00C00792" w:rsidTr="00AA561D">
        <w:tc>
          <w:tcPr>
            <w:tcW w:w="1668" w:type="dxa"/>
            <w:tcBorders>
              <w:top w:val="double" w:sz="4" w:space="0" w:color="auto"/>
              <w:left w:val="double" w:sz="4" w:space="0" w:color="auto"/>
              <w:bottom w:val="double" w:sz="4" w:space="0" w:color="auto"/>
            </w:tcBorders>
          </w:tcPr>
          <w:p w:rsidR="00AA561D" w:rsidRPr="006F673F" w:rsidRDefault="00AA561D" w:rsidP="00AA561D">
            <w:proofErr w:type="spellStart"/>
            <w:r w:rsidRPr="006F673F">
              <w:t>Levensbe</w:t>
            </w:r>
            <w:r>
              <w:t>-</w:t>
            </w:r>
            <w:r w:rsidRPr="006F673F">
              <w:t>schouwing</w:t>
            </w:r>
            <w:proofErr w:type="spellEnd"/>
          </w:p>
        </w:tc>
        <w:tc>
          <w:tcPr>
            <w:tcW w:w="1559" w:type="dxa"/>
            <w:tcBorders>
              <w:top w:val="double" w:sz="4" w:space="0" w:color="auto"/>
              <w:bottom w:val="double" w:sz="4" w:space="0" w:color="auto"/>
            </w:tcBorders>
          </w:tcPr>
          <w:p w:rsidR="00AA561D" w:rsidRPr="006F673F" w:rsidRDefault="00AA561D" w:rsidP="00AA561D">
            <w:r w:rsidRPr="006F673F">
              <w:t>37</w:t>
            </w:r>
          </w:p>
        </w:tc>
        <w:tc>
          <w:tcPr>
            <w:tcW w:w="1843" w:type="dxa"/>
            <w:tcBorders>
              <w:top w:val="double" w:sz="4" w:space="0" w:color="auto"/>
              <w:bottom w:val="double" w:sz="4" w:space="0" w:color="auto"/>
            </w:tcBorders>
          </w:tcPr>
          <w:p w:rsidR="00AA561D" w:rsidRPr="006F673F" w:rsidRDefault="00AA561D" w:rsidP="00AA561D">
            <w:r>
              <w:t xml:space="preserve">Gebeden en </w:t>
            </w:r>
            <w:proofErr w:type="spellStart"/>
            <w:r>
              <w:t>bijbelverhalen</w:t>
            </w:r>
            <w:proofErr w:type="spellEnd"/>
          </w:p>
        </w:tc>
        <w:tc>
          <w:tcPr>
            <w:tcW w:w="850" w:type="dxa"/>
            <w:tcBorders>
              <w:top w:val="double" w:sz="4" w:space="0" w:color="auto"/>
              <w:bottom w:val="double" w:sz="4" w:space="0" w:color="auto"/>
            </w:tcBorders>
          </w:tcPr>
          <w:p w:rsidR="00AA561D" w:rsidRPr="006F673F" w:rsidRDefault="00AA561D" w:rsidP="00AA561D">
            <w:r>
              <w:t>1-8</w:t>
            </w:r>
          </w:p>
        </w:tc>
        <w:tc>
          <w:tcPr>
            <w:tcW w:w="3402" w:type="dxa"/>
            <w:tcBorders>
              <w:top w:val="double" w:sz="4" w:space="0" w:color="auto"/>
              <w:bottom w:val="double" w:sz="4" w:space="0" w:color="auto"/>
              <w:right w:val="double" w:sz="4" w:space="0" w:color="auto"/>
            </w:tcBorders>
          </w:tcPr>
          <w:p w:rsidR="00AA561D" w:rsidRPr="006F673F" w:rsidRDefault="00AA561D" w:rsidP="00AA561D"/>
        </w:tc>
      </w:tr>
      <w:tr w:rsidR="00233397" w:rsidRPr="00C00792" w:rsidTr="00AA561D">
        <w:tc>
          <w:tcPr>
            <w:tcW w:w="1668" w:type="dxa"/>
            <w:tcBorders>
              <w:top w:val="double" w:sz="4" w:space="0" w:color="auto"/>
              <w:left w:val="double" w:sz="4" w:space="0" w:color="auto"/>
              <w:bottom w:val="double" w:sz="4" w:space="0" w:color="auto"/>
            </w:tcBorders>
          </w:tcPr>
          <w:p w:rsidR="00233397" w:rsidRPr="006F673F" w:rsidRDefault="00233397" w:rsidP="00AA561D">
            <w:r w:rsidRPr="006F673F">
              <w:t>Natuur</w:t>
            </w:r>
          </w:p>
        </w:tc>
        <w:tc>
          <w:tcPr>
            <w:tcW w:w="1559" w:type="dxa"/>
            <w:tcBorders>
              <w:top w:val="double" w:sz="4" w:space="0" w:color="auto"/>
              <w:bottom w:val="double" w:sz="4" w:space="0" w:color="auto"/>
            </w:tcBorders>
          </w:tcPr>
          <w:p w:rsidR="00233397" w:rsidRPr="006F673F" w:rsidRDefault="00233397" w:rsidP="00AA561D">
            <w:r w:rsidRPr="006F673F">
              <w:t>38 t/m 45</w:t>
            </w:r>
          </w:p>
        </w:tc>
        <w:tc>
          <w:tcPr>
            <w:tcW w:w="1843" w:type="dxa"/>
            <w:tcBorders>
              <w:top w:val="double" w:sz="4" w:space="0" w:color="auto"/>
              <w:bottom w:val="double" w:sz="4" w:space="0" w:color="auto"/>
            </w:tcBorders>
          </w:tcPr>
          <w:p w:rsidR="00233397" w:rsidRPr="00233397" w:rsidRDefault="00233397" w:rsidP="00AA561D">
            <w:proofErr w:type="spellStart"/>
            <w:r w:rsidRPr="00233397">
              <w:t>Faqta</w:t>
            </w:r>
            <w:proofErr w:type="spellEnd"/>
          </w:p>
        </w:tc>
        <w:tc>
          <w:tcPr>
            <w:tcW w:w="850" w:type="dxa"/>
            <w:tcBorders>
              <w:top w:val="double" w:sz="4" w:space="0" w:color="auto"/>
              <w:bottom w:val="double" w:sz="4" w:space="0" w:color="auto"/>
            </w:tcBorders>
          </w:tcPr>
          <w:p w:rsidR="00233397" w:rsidRPr="006F673F" w:rsidRDefault="00233397" w:rsidP="00AA561D">
            <w:r>
              <w:t>4-8</w:t>
            </w:r>
          </w:p>
        </w:tc>
        <w:tc>
          <w:tcPr>
            <w:tcW w:w="3402" w:type="dxa"/>
            <w:vMerge w:val="restart"/>
            <w:tcBorders>
              <w:top w:val="double" w:sz="4" w:space="0" w:color="auto"/>
              <w:right w:val="double" w:sz="4" w:space="0" w:color="auto"/>
            </w:tcBorders>
          </w:tcPr>
          <w:p w:rsidR="00233397" w:rsidRDefault="00233397" w:rsidP="00AA561D">
            <w:pPr>
              <w:numPr>
                <w:ilvl w:val="0"/>
                <w:numId w:val="19"/>
              </w:numPr>
              <w:spacing w:after="0" w:line="240" w:lineRule="auto"/>
            </w:pPr>
            <w:r>
              <w:t>Ontwikkelen van rijke leeromgeving</w:t>
            </w:r>
          </w:p>
          <w:p w:rsidR="00233397" w:rsidRDefault="00233397" w:rsidP="00AA561D">
            <w:pPr>
              <w:numPr>
                <w:ilvl w:val="0"/>
                <w:numId w:val="19"/>
              </w:numPr>
              <w:spacing w:after="0" w:line="240" w:lineRule="auto"/>
            </w:pPr>
            <w:r>
              <w:t>Talenten ontwikkelen</w:t>
            </w:r>
          </w:p>
          <w:p w:rsidR="00233397" w:rsidRDefault="00233397" w:rsidP="00AA561D">
            <w:pPr>
              <w:numPr>
                <w:ilvl w:val="0"/>
                <w:numId w:val="19"/>
              </w:numPr>
              <w:spacing w:after="0" w:line="240" w:lineRule="auto"/>
            </w:pPr>
            <w:r>
              <w:t>Differentiëren in leerstijlen</w:t>
            </w:r>
          </w:p>
          <w:p w:rsidR="00233397" w:rsidRPr="006F673F" w:rsidRDefault="00233397" w:rsidP="00AA561D">
            <w:pPr>
              <w:numPr>
                <w:ilvl w:val="0"/>
                <w:numId w:val="19"/>
              </w:numPr>
              <w:spacing w:after="0" w:line="240" w:lineRule="auto"/>
            </w:pPr>
            <w:r>
              <w:t>21</w:t>
            </w:r>
            <w:r w:rsidRPr="00516534">
              <w:rPr>
                <w:vertAlign w:val="superscript"/>
              </w:rPr>
              <w:t>ste</w:t>
            </w:r>
            <w:r>
              <w:t xml:space="preserve"> </w:t>
            </w:r>
            <w:proofErr w:type="spellStart"/>
            <w:r>
              <w:t>eeuwse</w:t>
            </w:r>
            <w:proofErr w:type="spellEnd"/>
            <w:r>
              <w:t xml:space="preserve"> vaardigheden</w:t>
            </w:r>
          </w:p>
        </w:tc>
      </w:tr>
      <w:tr w:rsidR="00233397" w:rsidRPr="00C00792" w:rsidTr="00233397">
        <w:tc>
          <w:tcPr>
            <w:tcW w:w="1668" w:type="dxa"/>
            <w:tcBorders>
              <w:top w:val="double" w:sz="4" w:space="0" w:color="auto"/>
              <w:left w:val="double" w:sz="4" w:space="0" w:color="auto"/>
              <w:bottom w:val="double" w:sz="4" w:space="0" w:color="auto"/>
            </w:tcBorders>
          </w:tcPr>
          <w:p w:rsidR="00233397" w:rsidRPr="006F673F" w:rsidRDefault="00233397" w:rsidP="00AA561D">
            <w:r w:rsidRPr="006F673F">
              <w:t>Techniek</w:t>
            </w:r>
          </w:p>
        </w:tc>
        <w:tc>
          <w:tcPr>
            <w:tcW w:w="1559" w:type="dxa"/>
            <w:tcBorders>
              <w:top w:val="double" w:sz="4" w:space="0" w:color="auto"/>
              <w:bottom w:val="double" w:sz="4" w:space="0" w:color="auto"/>
            </w:tcBorders>
          </w:tcPr>
          <w:p w:rsidR="00233397" w:rsidRPr="006F673F" w:rsidRDefault="00233397" w:rsidP="00AA561D">
            <w:r w:rsidRPr="006F673F">
              <w:t>41, 43, 44</w:t>
            </w:r>
          </w:p>
        </w:tc>
        <w:tc>
          <w:tcPr>
            <w:tcW w:w="1843" w:type="dxa"/>
            <w:tcBorders>
              <w:top w:val="double" w:sz="4" w:space="0" w:color="auto"/>
              <w:bottom w:val="double" w:sz="4" w:space="0" w:color="auto"/>
            </w:tcBorders>
          </w:tcPr>
          <w:p w:rsidR="00233397" w:rsidRPr="00233397" w:rsidRDefault="00233397" w:rsidP="00AA561D">
            <w:proofErr w:type="spellStart"/>
            <w:r w:rsidRPr="00233397">
              <w:t>Faqta</w:t>
            </w:r>
            <w:proofErr w:type="spellEnd"/>
          </w:p>
        </w:tc>
        <w:tc>
          <w:tcPr>
            <w:tcW w:w="850" w:type="dxa"/>
            <w:tcBorders>
              <w:top w:val="double" w:sz="4" w:space="0" w:color="auto"/>
              <w:bottom w:val="double" w:sz="4" w:space="0" w:color="auto"/>
            </w:tcBorders>
          </w:tcPr>
          <w:p w:rsidR="00233397" w:rsidRPr="006F673F" w:rsidRDefault="00233397" w:rsidP="00AA561D">
            <w:r>
              <w:t>4-8</w:t>
            </w:r>
          </w:p>
        </w:tc>
        <w:tc>
          <w:tcPr>
            <w:tcW w:w="3402" w:type="dxa"/>
            <w:vMerge/>
            <w:tcBorders>
              <w:right w:val="double" w:sz="4" w:space="0" w:color="auto"/>
            </w:tcBorders>
          </w:tcPr>
          <w:p w:rsidR="00233397" w:rsidRPr="006F673F" w:rsidRDefault="00233397" w:rsidP="00AA561D"/>
        </w:tc>
      </w:tr>
      <w:tr w:rsidR="00233397" w:rsidRPr="00C00792" w:rsidTr="00233397">
        <w:trPr>
          <w:trHeight w:val="685"/>
        </w:trPr>
        <w:tc>
          <w:tcPr>
            <w:tcW w:w="1668" w:type="dxa"/>
            <w:vMerge w:val="restart"/>
            <w:tcBorders>
              <w:top w:val="double" w:sz="4" w:space="0" w:color="auto"/>
              <w:left w:val="double" w:sz="4" w:space="0" w:color="auto"/>
            </w:tcBorders>
          </w:tcPr>
          <w:p w:rsidR="00233397" w:rsidRPr="006F673F" w:rsidRDefault="00233397" w:rsidP="00AA561D">
            <w:proofErr w:type="spellStart"/>
            <w:r w:rsidRPr="006F673F">
              <w:t>Aardrijks</w:t>
            </w:r>
            <w:r>
              <w:t>-</w:t>
            </w:r>
            <w:r w:rsidRPr="006F673F">
              <w:t>kunde</w:t>
            </w:r>
            <w:proofErr w:type="spellEnd"/>
          </w:p>
        </w:tc>
        <w:tc>
          <w:tcPr>
            <w:tcW w:w="1559" w:type="dxa"/>
            <w:vMerge w:val="restart"/>
            <w:tcBorders>
              <w:top w:val="double" w:sz="4" w:space="0" w:color="auto"/>
            </w:tcBorders>
          </w:tcPr>
          <w:p w:rsidR="00233397" w:rsidRPr="006F673F" w:rsidRDefault="00233397" w:rsidP="00AA561D">
            <w:r w:rsidRPr="006F673F">
              <w:t>46 t/m 49</w:t>
            </w:r>
          </w:p>
        </w:tc>
        <w:tc>
          <w:tcPr>
            <w:tcW w:w="1843" w:type="dxa"/>
            <w:tcBorders>
              <w:top w:val="double" w:sz="4" w:space="0" w:color="auto"/>
              <w:bottom w:val="double" w:sz="4" w:space="0" w:color="auto"/>
            </w:tcBorders>
          </w:tcPr>
          <w:p w:rsidR="00233397" w:rsidRPr="00233397" w:rsidRDefault="00233397" w:rsidP="00AA561D">
            <w:proofErr w:type="spellStart"/>
            <w:r w:rsidRPr="00233397">
              <w:t>Faqta</w:t>
            </w:r>
            <w:proofErr w:type="spellEnd"/>
          </w:p>
        </w:tc>
        <w:tc>
          <w:tcPr>
            <w:tcW w:w="850" w:type="dxa"/>
            <w:tcBorders>
              <w:top w:val="double" w:sz="4" w:space="0" w:color="auto"/>
              <w:bottom w:val="single" w:sz="4" w:space="0" w:color="auto"/>
            </w:tcBorders>
          </w:tcPr>
          <w:p w:rsidR="00233397" w:rsidRPr="006F673F" w:rsidRDefault="00233397" w:rsidP="00AA561D">
            <w:r>
              <w:t>4-8</w:t>
            </w:r>
          </w:p>
        </w:tc>
        <w:tc>
          <w:tcPr>
            <w:tcW w:w="3402" w:type="dxa"/>
            <w:vMerge/>
            <w:tcBorders>
              <w:right w:val="double" w:sz="4" w:space="0" w:color="auto"/>
            </w:tcBorders>
          </w:tcPr>
          <w:p w:rsidR="00233397" w:rsidRPr="006F673F" w:rsidRDefault="00233397" w:rsidP="00AA561D"/>
        </w:tc>
      </w:tr>
      <w:tr w:rsidR="00233397" w:rsidRPr="00C00792" w:rsidTr="00233397">
        <w:trPr>
          <w:trHeight w:val="685"/>
        </w:trPr>
        <w:tc>
          <w:tcPr>
            <w:tcW w:w="1668" w:type="dxa"/>
            <w:vMerge/>
            <w:tcBorders>
              <w:left w:val="double" w:sz="4" w:space="0" w:color="auto"/>
              <w:bottom w:val="double" w:sz="4" w:space="0" w:color="auto"/>
            </w:tcBorders>
          </w:tcPr>
          <w:p w:rsidR="00233397" w:rsidRPr="006F673F" w:rsidRDefault="00233397" w:rsidP="00AA561D"/>
        </w:tc>
        <w:tc>
          <w:tcPr>
            <w:tcW w:w="1559" w:type="dxa"/>
            <w:vMerge/>
            <w:tcBorders>
              <w:bottom w:val="double" w:sz="4" w:space="0" w:color="auto"/>
            </w:tcBorders>
          </w:tcPr>
          <w:p w:rsidR="00233397" w:rsidRPr="006F673F" w:rsidRDefault="00233397" w:rsidP="00AA561D"/>
        </w:tc>
        <w:tc>
          <w:tcPr>
            <w:tcW w:w="1843" w:type="dxa"/>
            <w:tcBorders>
              <w:top w:val="double" w:sz="4" w:space="0" w:color="auto"/>
              <w:bottom w:val="double" w:sz="4" w:space="0" w:color="auto"/>
            </w:tcBorders>
          </w:tcPr>
          <w:p w:rsidR="00233397" w:rsidRPr="00233397" w:rsidRDefault="00233397" w:rsidP="00AA561D">
            <w:proofErr w:type="spellStart"/>
            <w:r>
              <w:t>Geobas</w:t>
            </w:r>
            <w:proofErr w:type="spellEnd"/>
          </w:p>
        </w:tc>
        <w:tc>
          <w:tcPr>
            <w:tcW w:w="850" w:type="dxa"/>
            <w:tcBorders>
              <w:top w:val="single" w:sz="4" w:space="0" w:color="auto"/>
              <w:bottom w:val="double" w:sz="4" w:space="0" w:color="auto"/>
            </w:tcBorders>
          </w:tcPr>
          <w:p w:rsidR="00233397" w:rsidRDefault="00233397" w:rsidP="00AA561D">
            <w:r>
              <w:t>5-8</w:t>
            </w:r>
          </w:p>
        </w:tc>
        <w:tc>
          <w:tcPr>
            <w:tcW w:w="3402" w:type="dxa"/>
            <w:vMerge/>
            <w:tcBorders>
              <w:right w:val="double" w:sz="4" w:space="0" w:color="auto"/>
            </w:tcBorders>
          </w:tcPr>
          <w:p w:rsidR="00233397" w:rsidRPr="006F673F" w:rsidRDefault="00233397" w:rsidP="00AA561D"/>
        </w:tc>
      </w:tr>
      <w:tr w:rsidR="00233397" w:rsidRPr="00C00792" w:rsidTr="00AA561D">
        <w:tc>
          <w:tcPr>
            <w:tcW w:w="1668" w:type="dxa"/>
            <w:tcBorders>
              <w:top w:val="double" w:sz="4" w:space="0" w:color="auto"/>
              <w:left w:val="double" w:sz="4" w:space="0" w:color="auto"/>
              <w:bottom w:val="double" w:sz="4" w:space="0" w:color="auto"/>
            </w:tcBorders>
          </w:tcPr>
          <w:p w:rsidR="00233397" w:rsidRPr="006F673F" w:rsidRDefault="00233397" w:rsidP="00AA561D">
            <w:r w:rsidRPr="006F673F">
              <w:t>Geschiedenis</w:t>
            </w:r>
          </w:p>
        </w:tc>
        <w:tc>
          <w:tcPr>
            <w:tcW w:w="1559" w:type="dxa"/>
            <w:tcBorders>
              <w:top w:val="double" w:sz="4" w:space="0" w:color="auto"/>
              <w:bottom w:val="double" w:sz="4" w:space="0" w:color="auto"/>
            </w:tcBorders>
          </w:tcPr>
          <w:p w:rsidR="00233397" w:rsidRPr="006F673F" w:rsidRDefault="00233397" w:rsidP="00AA561D">
            <w:r w:rsidRPr="006F673F">
              <w:t>35, 50 t/m 52</w:t>
            </w:r>
          </w:p>
        </w:tc>
        <w:tc>
          <w:tcPr>
            <w:tcW w:w="1843" w:type="dxa"/>
            <w:tcBorders>
              <w:top w:val="double" w:sz="4" w:space="0" w:color="auto"/>
              <w:bottom w:val="double" w:sz="4" w:space="0" w:color="auto"/>
            </w:tcBorders>
          </w:tcPr>
          <w:p w:rsidR="00233397" w:rsidRPr="00233397" w:rsidRDefault="00233397" w:rsidP="00AA561D">
            <w:proofErr w:type="spellStart"/>
            <w:r w:rsidRPr="00233397">
              <w:t>Faqta</w:t>
            </w:r>
            <w:proofErr w:type="spellEnd"/>
          </w:p>
        </w:tc>
        <w:tc>
          <w:tcPr>
            <w:tcW w:w="850" w:type="dxa"/>
            <w:tcBorders>
              <w:top w:val="double" w:sz="4" w:space="0" w:color="auto"/>
              <w:bottom w:val="double" w:sz="4" w:space="0" w:color="auto"/>
            </w:tcBorders>
          </w:tcPr>
          <w:p w:rsidR="00233397" w:rsidRPr="006F673F" w:rsidRDefault="00233397" w:rsidP="00AA561D">
            <w:r>
              <w:t>4-8</w:t>
            </w:r>
          </w:p>
        </w:tc>
        <w:tc>
          <w:tcPr>
            <w:tcW w:w="3402" w:type="dxa"/>
            <w:vMerge/>
            <w:tcBorders>
              <w:bottom w:val="double" w:sz="4" w:space="0" w:color="auto"/>
              <w:right w:val="double" w:sz="4" w:space="0" w:color="auto"/>
            </w:tcBorders>
          </w:tcPr>
          <w:p w:rsidR="00233397" w:rsidRPr="006F673F" w:rsidRDefault="00233397" w:rsidP="00AA561D"/>
        </w:tc>
      </w:tr>
      <w:tr w:rsidR="00AA561D" w:rsidRPr="00C00792" w:rsidTr="00AA561D">
        <w:trPr>
          <w:trHeight w:val="465"/>
        </w:trPr>
        <w:tc>
          <w:tcPr>
            <w:tcW w:w="1668" w:type="dxa"/>
            <w:tcBorders>
              <w:top w:val="double" w:sz="4" w:space="0" w:color="auto"/>
              <w:left w:val="double" w:sz="4" w:space="0" w:color="auto"/>
              <w:bottom w:val="double" w:sz="4" w:space="0" w:color="auto"/>
            </w:tcBorders>
          </w:tcPr>
          <w:p w:rsidR="00AA561D" w:rsidRPr="006F673F" w:rsidRDefault="00AA561D" w:rsidP="00AA561D">
            <w:r w:rsidRPr="006F673F">
              <w:t>Muziek en beweging</w:t>
            </w:r>
          </w:p>
        </w:tc>
        <w:tc>
          <w:tcPr>
            <w:tcW w:w="1559" w:type="dxa"/>
            <w:vMerge w:val="restart"/>
            <w:tcBorders>
              <w:top w:val="double" w:sz="4" w:space="0" w:color="auto"/>
              <w:bottom w:val="double" w:sz="4" w:space="0" w:color="auto"/>
            </w:tcBorders>
          </w:tcPr>
          <w:p w:rsidR="00AA561D" w:rsidRPr="006F673F" w:rsidRDefault="00AA561D" w:rsidP="00AA561D">
            <w:r w:rsidRPr="006F673F">
              <w:t>53 t/m 55</w:t>
            </w:r>
          </w:p>
        </w:tc>
        <w:tc>
          <w:tcPr>
            <w:tcW w:w="1843" w:type="dxa"/>
            <w:tcBorders>
              <w:top w:val="double" w:sz="4" w:space="0" w:color="auto"/>
              <w:bottom w:val="double" w:sz="4" w:space="0" w:color="auto"/>
            </w:tcBorders>
          </w:tcPr>
          <w:p w:rsidR="00AA561D" w:rsidRPr="006F673F" w:rsidRDefault="00516534" w:rsidP="00AA561D">
            <w:r>
              <w:t>Eigenwijs</w:t>
            </w:r>
          </w:p>
        </w:tc>
        <w:tc>
          <w:tcPr>
            <w:tcW w:w="850" w:type="dxa"/>
            <w:tcBorders>
              <w:top w:val="double" w:sz="4" w:space="0" w:color="auto"/>
              <w:bottom w:val="double" w:sz="4" w:space="0" w:color="auto"/>
            </w:tcBorders>
          </w:tcPr>
          <w:p w:rsidR="00AA561D" w:rsidRPr="006F673F" w:rsidRDefault="00AA561D" w:rsidP="00AA561D">
            <w:r>
              <w:t>1-8</w:t>
            </w:r>
          </w:p>
        </w:tc>
        <w:tc>
          <w:tcPr>
            <w:tcW w:w="3402" w:type="dxa"/>
            <w:vMerge w:val="restart"/>
            <w:tcBorders>
              <w:top w:val="double" w:sz="4" w:space="0" w:color="auto"/>
              <w:bottom w:val="double" w:sz="4" w:space="0" w:color="auto"/>
              <w:right w:val="double" w:sz="4" w:space="0" w:color="auto"/>
            </w:tcBorders>
          </w:tcPr>
          <w:p w:rsidR="00516534" w:rsidRDefault="00516534" w:rsidP="00516534">
            <w:pPr>
              <w:pStyle w:val="Lijstalinea"/>
              <w:numPr>
                <w:ilvl w:val="0"/>
                <w:numId w:val="19"/>
              </w:numPr>
              <w:spacing w:after="0" w:line="240" w:lineRule="auto"/>
            </w:pPr>
            <w:r>
              <w:t>Onderzoeken:</w:t>
            </w:r>
          </w:p>
          <w:p w:rsidR="00AA561D" w:rsidRDefault="00516534" w:rsidP="00516534">
            <w:pPr>
              <w:spacing w:after="0" w:line="240" w:lineRule="auto"/>
              <w:ind w:left="720"/>
            </w:pPr>
            <w:r>
              <w:t>- Creatieve vakken integreren bij wereldoriëntatie</w:t>
            </w:r>
          </w:p>
          <w:p w:rsidR="00516534" w:rsidRDefault="00516534" w:rsidP="00516534">
            <w:pPr>
              <w:spacing w:after="0" w:line="240" w:lineRule="auto"/>
              <w:ind w:left="720"/>
            </w:pPr>
            <w:r>
              <w:t>- Creatieve vakken ontwikkelen bij talent</w:t>
            </w:r>
          </w:p>
          <w:p w:rsidR="00516534" w:rsidRDefault="00516534" w:rsidP="00516534">
            <w:pPr>
              <w:spacing w:after="0" w:line="240" w:lineRule="auto"/>
              <w:ind w:left="720"/>
            </w:pPr>
            <w:r>
              <w:t xml:space="preserve">- Creatieve vakken </w:t>
            </w:r>
            <w:proofErr w:type="spellStart"/>
            <w:r>
              <w:t>groepsdoorbrekend</w:t>
            </w:r>
            <w:proofErr w:type="spellEnd"/>
            <w:r>
              <w:t xml:space="preserve"> aanbieden</w:t>
            </w:r>
          </w:p>
          <w:p w:rsidR="000824EE" w:rsidRPr="006F673F" w:rsidRDefault="000824EE" w:rsidP="00516534">
            <w:pPr>
              <w:spacing w:after="0" w:line="240" w:lineRule="auto"/>
              <w:ind w:left="720"/>
            </w:pPr>
            <w:r>
              <w:t>- Leerlijn voor creatieve vakken groep 1 t/m 8</w:t>
            </w:r>
          </w:p>
        </w:tc>
      </w:tr>
      <w:tr w:rsidR="00AA561D" w:rsidRPr="00C00792" w:rsidTr="00AA561D">
        <w:trPr>
          <w:trHeight w:val="465"/>
        </w:trPr>
        <w:tc>
          <w:tcPr>
            <w:tcW w:w="1668" w:type="dxa"/>
            <w:tcBorders>
              <w:top w:val="double" w:sz="4" w:space="0" w:color="auto"/>
              <w:left w:val="double" w:sz="4" w:space="0" w:color="auto"/>
              <w:bottom w:val="double" w:sz="4" w:space="0" w:color="auto"/>
            </w:tcBorders>
          </w:tcPr>
          <w:p w:rsidR="00AA561D" w:rsidRPr="006F673F" w:rsidRDefault="00AA561D" w:rsidP="00AA561D">
            <w:r w:rsidRPr="006F673F">
              <w:t>Tekenen</w:t>
            </w:r>
          </w:p>
        </w:tc>
        <w:tc>
          <w:tcPr>
            <w:tcW w:w="1559" w:type="dxa"/>
            <w:vMerge/>
            <w:tcBorders>
              <w:top w:val="double" w:sz="4" w:space="0" w:color="auto"/>
              <w:bottom w:val="double" w:sz="4" w:space="0" w:color="auto"/>
            </w:tcBorders>
          </w:tcPr>
          <w:p w:rsidR="00AA561D" w:rsidRPr="006F673F" w:rsidRDefault="00AA561D" w:rsidP="00AA561D"/>
        </w:tc>
        <w:tc>
          <w:tcPr>
            <w:tcW w:w="1843" w:type="dxa"/>
            <w:tcBorders>
              <w:top w:val="double" w:sz="4" w:space="0" w:color="auto"/>
              <w:bottom w:val="double" w:sz="4" w:space="0" w:color="auto"/>
            </w:tcBorders>
          </w:tcPr>
          <w:p w:rsidR="00AA561D" w:rsidRPr="006F673F" w:rsidRDefault="000824EE" w:rsidP="00AA561D">
            <w:r>
              <w:t>Diverse bronnen</w:t>
            </w:r>
          </w:p>
        </w:tc>
        <w:tc>
          <w:tcPr>
            <w:tcW w:w="850" w:type="dxa"/>
            <w:tcBorders>
              <w:top w:val="double" w:sz="4" w:space="0" w:color="auto"/>
              <w:bottom w:val="double" w:sz="4" w:space="0" w:color="auto"/>
            </w:tcBorders>
          </w:tcPr>
          <w:p w:rsidR="00AA561D" w:rsidRPr="006F673F" w:rsidRDefault="00AA561D" w:rsidP="00AA561D">
            <w:r>
              <w:t>1-8</w:t>
            </w:r>
          </w:p>
        </w:tc>
        <w:tc>
          <w:tcPr>
            <w:tcW w:w="3402" w:type="dxa"/>
            <w:vMerge/>
            <w:tcBorders>
              <w:top w:val="double" w:sz="4" w:space="0" w:color="auto"/>
              <w:bottom w:val="double" w:sz="4" w:space="0" w:color="auto"/>
              <w:right w:val="double" w:sz="4" w:space="0" w:color="auto"/>
            </w:tcBorders>
          </w:tcPr>
          <w:p w:rsidR="00AA561D" w:rsidRPr="006F673F" w:rsidRDefault="00AA561D" w:rsidP="00AA561D"/>
        </w:tc>
      </w:tr>
      <w:tr w:rsidR="00AA561D" w:rsidRPr="00C00792" w:rsidTr="00AA561D">
        <w:trPr>
          <w:trHeight w:val="465"/>
        </w:trPr>
        <w:tc>
          <w:tcPr>
            <w:tcW w:w="1668" w:type="dxa"/>
            <w:tcBorders>
              <w:top w:val="double" w:sz="4" w:space="0" w:color="auto"/>
              <w:left w:val="double" w:sz="4" w:space="0" w:color="auto"/>
              <w:bottom w:val="double" w:sz="4" w:space="0" w:color="auto"/>
            </w:tcBorders>
          </w:tcPr>
          <w:p w:rsidR="00AA561D" w:rsidRPr="006F673F" w:rsidRDefault="00AA561D" w:rsidP="00AA561D">
            <w:proofErr w:type="spellStart"/>
            <w:r w:rsidRPr="006F673F">
              <w:t>Handvaardig</w:t>
            </w:r>
            <w:r>
              <w:t>-</w:t>
            </w:r>
            <w:r w:rsidRPr="006F673F">
              <w:t>heid</w:t>
            </w:r>
            <w:proofErr w:type="spellEnd"/>
          </w:p>
        </w:tc>
        <w:tc>
          <w:tcPr>
            <w:tcW w:w="1559" w:type="dxa"/>
            <w:vMerge/>
            <w:tcBorders>
              <w:top w:val="double" w:sz="4" w:space="0" w:color="auto"/>
              <w:bottom w:val="double" w:sz="4" w:space="0" w:color="auto"/>
            </w:tcBorders>
          </w:tcPr>
          <w:p w:rsidR="00AA561D" w:rsidRPr="006F673F" w:rsidRDefault="00AA561D" w:rsidP="00AA561D"/>
        </w:tc>
        <w:tc>
          <w:tcPr>
            <w:tcW w:w="1843" w:type="dxa"/>
            <w:tcBorders>
              <w:top w:val="double" w:sz="4" w:space="0" w:color="auto"/>
              <w:bottom w:val="double" w:sz="4" w:space="0" w:color="auto"/>
            </w:tcBorders>
            <w:shd w:val="clear" w:color="auto" w:fill="auto"/>
          </w:tcPr>
          <w:p w:rsidR="00AA561D" w:rsidRPr="006F673F" w:rsidRDefault="000824EE" w:rsidP="00AA561D">
            <w:r>
              <w:t>Diverse bronnen</w:t>
            </w:r>
          </w:p>
        </w:tc>
        <w:tc>
          <w:tcPr>
            <w:tcW w:w="850" w:type="dxa"/>
            <w:tcBorders>
              <w:top w:val="double" w:sz="4" w:space="0" w:color="auto"/>
              <w:bottom w:val="double" w:sz="4" w:space="0" w:color="auto"/>
            </w:tcBorders>
            <w:shd w:val="clear" w:color="auto" w:fill="auto"/>
          </w:tcPr>
          <w:p w:rsidR="00AA561D" w:rsidRPr="006F673F" w:rsidRDefault="00AA561D" w:rsidP="00AA561D">
            <w:r>
              <w:t>1-8</w:t>
            </w:r>
          </w:p>
        </w:tc>
        <w:tc>
          <w:tcPr>
            <w:tcW w:w="3402" w:type="dxa"/>
            <w:vMerge/>
            <w:tcBorders>
              <w:top w:val="double" w:sz="4" w:space="0" w:color="auto"/>
              <w:bottom w:val="double" w:sz="4" w:space="0" w:color="auto"/>
              <w:right w:val="double" w:sz="4" w:space="0" w:color="auto"/>
            </w:tcBorders>
          </w:tcPr>
          <w:p w:rsidR="00AA561D" w:rsidRPr="006F673F" w:rsidRDefault="00AA561D" w:rsidP="00AA561D"/>
        </w:tc>
      </w:tr>
      <w:tr w:rsidR="00AA561D" w:rsidRPr="00C00792" w:rsidTr="00AA561D">
        <w:trPr>
          <w:trHeight w:val="465"/>
        </w:trPr>
        <w:tc>
          <w:tcPr>
            <w:tcW w:w="1668" w:type="dxa"/>
            <w:tcBorders>
              <w:top w:val="double" w:sz="4" w:space="0" w:color="auto"/>
              <w:left w:val="double" w:sz="4" w:space="0" w:color="auto"/>
              <w:bottom w:val="double" w:sz="4" w:space="0" w:color="auto"/>
            </w:tcBorders>
          </w:tcPr>
          <w:p w:rsidR="00AA561D" w:rsidRPr="006F673F" w:rsidRDefault="00AA561D" w:rsidP="00AA561D">
            <w:r w:rsidRPr="006F673F">
              <w:t>Drama (spel)</w:t>
            </w:r>
          </w:p>
        </w:tc>
        <w:tc>
          <w:tcPr>
            <w:tcW w:w="1559" w:type="dxa"/>
            <w:vMerge/>
            <w:tcBorders>
              <w:top w:val="double" w:sz="4" w:space="0" w:color="auto"/>
              <w:bottom w:val="double" w:sz="4" w:space="0" w:color="auto"/>
            </w:tcBorders>
          </w:tcPr>
          <w:p w:rsidR="00AA561D" w:rsidRPr="006F673F" w:rsidRDefault="00AA561D" w:rsidP="00AA561D"/>
        </w:tc>
        <w:tc>
          <w:tcPr>
            <w:tcW w:w="1843" w:type="dxa"/>
            <w:tcBorders>
              <w:top w:val="double" w:sz="4" w:space="0" w:color="auto"/>
              <w:bottom w:val="double" w:sz="4" w:space="0" w:color="auto"/>
            </w:tcBorders>
            <w:shd w:val="clear" w:color="auto" w:fill="auto"/>
          </w:tcPr>
          <w:p w:rsidR="00AA561D" w:rsidRPr="006F673F" w:rsidRDefault="00AA561D" w:rsidP="00AA561D">
            <w:r>
              <w:t>Diverse bronnenboeken</w:t>
            </w:r>
          </w:p>
        </w:tc>
        <w:tc>
          <w:tcPr>
            <w:tcW w:w="850" w:type="dxa"/>
            <w:tcBorders>
              <w:top w:val="double" w:sz="4" w:space="0" w:color="auto"/>
              <w:bottom w:val="double" w:sz="4" w:space="0" w:color="auto"/>
            </w:tcBorders>
            <w:shd w:val="clear" w:color="auto" w:fill="auto"/>
          </w:tcPr>
          <w:p w:rsidR="00AA561D" w:rsidRPr="006F673F" w:rsidRDefault="00AA561D" w:rsidP="00AA561D">
            <w:r>
              <w:t>1-8</w:t>
            </w:r>
          </w:p>
        </w:tc>
        <w:tc>
          <w:tcPr>
            <w:tcW w:w="3402" w:type="dxa"/>
            <w:vMerge/>
            <w:tcBorders>
              <w:top w:val="double" w:sz="4" w:space="0" w:color="auto"/>
              <w:bottom w:val="double" w:sz="4" w:space="0" w:color="auto"/>
              <w:right w:val="double" w:sz="4" w:space="0" w:color="auto"/>
            </w:tcBorders>
          </w:tcPr>
          <w:p w:rsidR="00AA561D" w:rsidRPr="006F673F" w:rsidRDefault="00AA561D" w:rsidP="00AA561D"/>
        </w:tc>
      </w:tr>
      <w:tr w:rsidR="00AA561D" w:rsidRPr="00C00792" w:rsidTr="00AA561D">
        <w:tc>
          <w:tcPr>
            <w:tcW w:w="1668" w:type="dxa"/>
            <w:vMerge w:val="restart"/>
            <w:tcBorders>
              <w:top w:val="double" w:sz="4" w:space="0" w:color="auto"/>
              <w:left w:val="double" w:sz="4" w:space="0" w:color="auto"/>
              <w:bottom w:val="double" w:sz="4" w:space="0" w:color="auto"/>
            </w:tcBorders>
          </w:tcPr>
          <w:p w:rsidR="00AA561D" w:rsidRPr="006F673F" w:rsidRDefault="00AA561D" w:rsidP="00AA561D">
            <w:proofErr w:type="spellStart"/>
            <w:r w:rsidRPr="006F673F">
              <w:t>Bewegings-onderwijs</w:t>
            </w:r>
            <w:proofErr w:type="spellEnd"/>
          </w:p>
        </w:tc>
        <w:tc>
          <w:tcPr>
            <w:tcW w:w="1559" w:type="dxa"/>
            <w:vMerge w:val="restart"/>
            <w:tcBorders>
              <w:top w:val="double" w:sz="4" w:space="0" w:color="auto"/>
              <w:bottom w:val="double" w:sz="4" w:space="0" w:color="auto"/>
            </w:tcBorders>
          </w:tcPr>
          <w:p w:rsidR="00AA561D" w:rsidRPr="006F673F" w:rsidRDefault="00AA561D" w:rsidP="00AA561D">
            <w:r w:rsidRPr="006F673F">
              <w:t>56, 57</w:t>
            </w:r>
          </w:p>
        </w:tc>
        <w:tc>
          <w:tcPr>
            <w:tcW w:w="1843" w:type="dxa"/>
            <w:tcBorders>
              <w:top w:val="double" w:sz="4" w:space="0" w:color="auto"/>
              <w:bottom w:val="double" w:sz="4" w:space="0" w:color="auto"/>
            </w:tcBorders>
          </w:tcPr>
          <w:p w:rsidR="00AA561D" w:rsidRPr="006F673F" w:rsidRDefault="000824EE" w:rsidP="00AA561D">
            <w:r>
              <w:t>Bewegingsonderwijs</w:t>
            </w:r>
            <w:r w:rsidR="00AA561D">
              <w:t xml:space="preserve"> in het speellokaal</w:t>
            </w:r>
          </w:p>
        </w:tc>
        <w:tc>
          <w:tcPr>
            <w:tcW w:w="850" w:type="dxa"/>
            <w:tcBorders>
              <w:top w:val="double" w:sz="4" w:space="0" w:color="auto"/>
              <w:bottom w:val="double" w:sz="4" w:space="0" w:color="auto"/>
            </w:tcBorders>
          </w:tcPr>
          <w:p w:rsidR="00AA561D" w:rsidRPr="006F673F" w:rsidRDefault="00AA561D" w:rsidP="00AA561D">
            <w:r>
              <w:t>1-2</w:t>
            </w:r>
          </w:p>
        </w:tc>
        <w:tc>
          <w:tcPr>
            <w:tcW w:w="3402" w:type="dxa"/>
            <w:vMerge w:val="restart"/>
            <w:tcBorders>
              <w:top w:val="double" w:sz="4" w:space="0" w:color="auto"/>
              <w:right w:val="double" w:sz="4" w:space="0" w:color="auto"/>
            </w:tcBorders>
          </w:tcPr>
          <w:p w:rsidR="00AA561D" w:rsidRPr="006F673F" w:rsidRDefault="00AA561D" w:rsidP="00516534">
            <w:pPr>
              <w:spacing w:after="0" w:line="240" w:lineRule="auto"/>
              <w:ind w:left="720"/>
            </w:pPr>
          </w:p>
        </w:tc>
      </w:tr>
      <w:tr w:rsidR="00AA561D" w:rsidRPr="00C00792" w:rsidTr="00AA561D">
        <w:tc>
          <w:tcPr>
            <w:tcW w:w="1668" w:type="dxa"/>
            <w:vMerge/>
            <w:tcBorders>
              <w:top w:val="double" w:sz="4" w:space="0" w:color="auto"/>
              <w:left w:val="double" w:sz="4" w:space="0" w:color="auto"/>
              <w:bottom w:val="double" w:sz="4" w:space="0" w:color="auto"/>
            </w:tcBorders>
          </w:tcPr>
          <w:p w:rsidR="00AA561D" w:rsidRPr="00C00792" w:rsidRDefault="00AA561D" w:rsidP="00AA561D"/>
        </w:tc>
        <w:tc>
          <w:tcPr>
            <w:tcW w:w="1559" w:type="dxa"/>
            <w:vMerge/>
            <w:tcBorders>
              <w:top w:val="double" w:sz="4" w:space="0" w:color="auto"/>
              <w:bottom w:val="double" w:sz="4" w:space="0" w:color="auto"/>
            </w:tcBorders>
          </w:tcPr>
          <w:p w:rsidR="00AA561D" w:rsidRPr="00C00792" w:rsidRDefault="00AA561D" w:rsidP="00AA561D"/>
        </w:tc>
        <w:tc>
          <w:tcPr>
            <w:tcW w:w="1843" w:type="dxa"/>
            <w:tcBorders>
              <w:top w:val="double" w:sz="4" w:space="0" w:color="auto"/>
              <w:bottom w:val="double" w:sz="4" w:space="0" w:color="auto"/>
            </w:tcBorders>
          </w:tcPr>
          <w:p w:rsidR="00AA561D" w:rsidRPr="00C00792" w:rsidRDefault="00AA561D" w:rsidP="00AA561D">
            <w:r>
              <w:t>Basislessen</w:t>
            </w:r>
          </w:p>
        </w:tc>
        <w:tc>
          <w:tcPr>
            <w:tcW w:w="850" w:type="dxa"/>
            <w:tcBorders>
              <w:top w:val="double" w:sz="4" w:space="0" w:color="auto"/>
              <w:bottom w:val="double" w:sz="4" w:space="0" w:color="auto"/>
            </w:tcBorders>
          </w:tcPr>
          <w:p w:rsidR="00AA561D" w:rsidRPr="00C00792" w:rsidRDefault="00AA561D" w:rsidP="00AA561D">
            <w:r>
              <w:t>3-8</w:t>
            </w:r>
          </w:p>
        </w:tc>
        <w:tc>
          <w:tcPr>
            <w:tcW w:w="3402" w:type="dxa"/>
            <w:vMerge/>
            <w:tcBorders>
              <w:bottom w:val="double" w:sz="4" w:space="0" w:color="auto"/>
              <w:right w:val="double" w:sz="4" w:space="0" w:color="auto"/>
            </w:tcBorders>
          </w:tcPr>
          <w:p w:rsidR="00AA561D" w:rsidRPr="00C00792" w:rsidRDefault="00AA561D" w:rsidP="00AA561D"/>
        </w:tc>
      </w:tr>
    </w:tbl>
    <w:p w:rsidR="00AA561D" w:rsidRPr="00E76159" w:rsidRDefault="00AA561D" w:rsidP="00AA561D"/>
    <w:p w:rsidR="002F3D60" w:rsidRDefault="002F3D60">
      <w:r>
        <w:br w:type="page"/>
      </w:r>
    </w:p>
    <w:p w:rsidR="00AA561D" w:rsidRPr="000824EE" w:rsidRDefault="000824EE" w:rsidP="00AA561D">
      <w:pPr>
        <w:pStyle w:val="Kop2"/>
        <w:rPr>
          <w:rFonts w:asciiTheme="minorHAnsi" w:hAnsiTheme="minorHAnsi" w:cstheme="minorHAnsi"/>
          <w:b/>
          <w:bCs/>
          <w:color w:val="7030A0"/>
          <w:sz w:val="24"/>
        </w:rPr>
      </w:pPr>
      <w:bookmarkStart w:id="15" w:name="_Toc400974551"/>
      <w:r w:rsidRPr="000824EE">
        <w:rPr>
          <w:rFonts w:asciiTheme="minorHAnsi" w:hAnsiTheme="minorHAnsi" w:cstheme="minorHAnsi"/>
          <w:b/>
          <w:bCs/>
          <w:color w:val="7030A0"/>
          <w:sz w:val="24"/>
        </w:rPr>
        <w:lastRenderedPageBreak/>
        <w:t xml:space="preserve">7.5 </w:t>
      </w:r>
      <w:r w:rsidR="00AA561D" w:rsidRPr="000824EE">
        <w:rPr>
          <w:rFonts w:asciiTheme="minorHAnsi" w:hAnsiTheme="minorHAnsi" w:cstheme="minorHAnsi"/>
          <w:b/>
          <w:bCs/>
          <w:color w:val="7030A0"/>
          <w:sz w:val="24"/>
        </w:rPr>
        <w:t>Onze zorg voor kinderen</w:t>
      </w:r>
      <w:bookmarkEnd w:id="15"/>
    </w:p>
    <w:p w:rsidR="002C47AB" w:rsidRDefault="002C47AB" w:rsidP="00AA561D">
      <w:pPr>
        <w:rPr>
          <w:b/>
          <w:i/>
          <w:color w:val="7030A0"/>
        </w:rPr>
      </w:pPr>
    </w:p>
    <w:p w:rsidR="00AA561D" w:rsidRPr="002F3D60" w:rsidRDefault="00AA561D" w:rsidP="00AA561D">
      <w:pPr>
        <w:rPr>
          <w:b/>
          <w:i/>
          <w:color w:val="7030A0"/>
        </w:rPr>
      </w:pPr>
      <w:r w:rsidRPr="002F3D60">
        <w:rPr>
          <w:b/>
          <w:i/>
          <w:color w:val="7030A0"/>
        </w:rPr>
        <w:t xml:space="preserve">Passend Onderwijs en de school van uw kind </w:t>
      </w:r>
    </w:p>
    <w:p w:rsidR="00EA6B36" w:rsidRDefault="00EA6B36" w:rsidP="00EA6B36">
      <w:r>
        <w:t xml:space="preserve">De meeste leerlingen doorlopen hun basisschooltijd zonder noemenswaardige problemen. Soms is dit echter niet zo. In dat geval overleggen school en ouders, volgens de stappen van het handelingsgericht werken, samen wat er nodig is om een kind weer verder te helpen. Meestal komen de school en de ouders tot een aanpak die werkt. Dit noemen we de basisondersteuning. Soms is er echter meer nodig. In dat geval kan een leerling besproken worden in het (school)ondersteuningsteam. In het </w:t>
      </w:r>
      <w:proofErr w:type="spellStart"/>
      <w:r>
        <w:t>schoolondersteuningsprofiel</w:t>
      </w:r>
      <w:proofErr w:type="spellEnd"/>
      <w:r>
        <w:t xml:space="preserve"> zijn zowel de basisondersteuning als de extra mogelijkheden die de school kan bieden, beschreven.</w:t>
      </w:r>
    </w:p>
    <w:p w:rsidR="00EA6B36" w:rsidRPr="009E0685" w:rsidRDefault="00EA6B36" w:rsidP="00EA6B36">
      <w:r>
        <w:t>Toch komt het soms voor dat het ondanks alle inspanningen niet meer lukt binnen de basisschool en de ontwikkeling stagneert. Wanneer die situatie zich voordoet kunnen scholen in overleg met ouders besluiten om een aanvraag te doen voor het verkrijgen van een Toelaatbaarheidsverklaring (TLV</w:t>
      </w:r>
      <w:r w:rsidR="002C47AB">
        <w:t>)</w:t>
      </w:r>
      <w:r>
        <w:t xml:space="preserve"> voor het Speciaal (Basis) Onderwijs. Die aanvraag wordt gedaan bij de Commissie voor Arrangementen, de </w:t>
      </w:r>
      <w:proofErr w:type="spellStart"/>
      <w:r>
        <w:t>CvA</w:t>
      </w:r>
      <w:proofErr w:type="spellEnd"/>
      <w:r>
        <w:t>.</w:t>
      </w:r>
    </w:p>
    <w:p w:rsidR="00EA6B36" w:rsidRDefault="006C2A02" w:rsidP="00EA6B36">
      <w:r>
        <w:t>S</w:t>
      </w:r>
      <w:r w:rsidR="00EA6B36">
        <w:t>cholen zijn voor passend onderwijs aangesloten bij een samenwerkingsverband. Voor de scholen in de gemeente</w:t>
      </w:r>
      <w:r>
        <w:t xml:space="preserve"> Hof va</w:t>
      </w:r>
      <w:r w:rsidR="00EA6B36">
        <w:t xml:space="preserve">n Twente geldt dat zij horen bij het Samenwerkingsverband 23.02, </w:t>
      </w:r>
      <w:proofErr w:type="spellStart"/>
      <w:r w:rsidR="00EA6B36">
        <w:t>subregio</w:t>
      </w:r>
      <w:proofErr w:type="spellEnd"/>
      <w:r w:rsidR="00EA6B36">
        <w:t xml:space="preserve"> Plein Midden Twente. </w:t>
      </w:r>
      <w:r>
        <w:t>Het samenwerkingsverband heeft een bepaalde werkwijze. Voor ons geldt dat he</w:t>
      </w:r>
      <w:r w:rsidR="00EA6B36">
        <w:t xml:space="preserve">t Strategisch Beleidsplan van </w:t>
      </w:r>
      <w:proofErr w:type="spellStart"/>
      <w:r w:rsidR="00EA6B36">
        <w:t>Keender</w:t>
      </w:r>
      <w:proofErr w:type="spellEnd"/>
      <w:r w:rsidR="00EA6B36">
        <w:t>, met de uitgangspunten eigenaarschap,</w:t>
      </w:r>
      <w:r w:rsidR="002C47AB">
        <w:t xml:space="preserve"> vakmanschap, partnerschap, hierbij leidend is.</w:t>
      </w:r>
    </w:p>
    <w:p w:rsidR="006C2A02" w:rsidRPr="00A54D2C" w:rsidRDefault="006C2A02" w:rsidP="006C2A02">
      <w:pPr>
        <w:rPr>
          <w:b/>
          <w:i/>
          <w:color w:val="7030A0"/>
        </w:rPr>
      </w:pPr>
      <w:r w:rsidRPr="00A54D2C">
        <w:rPr>
          <w:b/>
          <w:i/>
          <w:color w:val="7030A0"/>
        </w:rPr>
        <w:t>Eigenaarschap</w:t>
      </w:r>
    </w:p>
    <w:p w:rsidR="006C2A02" w:rsidRDefault="006C2A02" w:rsidP="006C2A02">
      <w:r>
        <w:t>In het kader van dit strategisch beleidsplan is gekozen om de passend onderwijsmiddelen die niet op het niveau van het samenwerkingsverband worden ingezet, zo laag mogelijk in de organisatie beschikbaar te stellen. Dit betekent dat het meeste geld voor passend onderwijs rechtstreeks naar de scholen gaat. Vanuit eigenaarschap zijn scholen zelf verantwoordelijk voor de wijze waarop deze middelen worden ingezet. De directeur is hiervoor eindverantwoordelijk.</w:t>
      </w:r>
    </w:p>
    <w:p w:rsidR="006C2A02" w:rsidRPr="00A54D2C" w:rsidRDefault="006C2A02" w:rsidP="006C2A02">
      <w:pPr>
        <w:rPr>
          <w:i/>
          <w:color w:val="7030A0"/>
        </w:rPr>
      </w:pPr>
      <w:r w:rsidRPr="00A54D2C">
        <w:rPr>
          <w:b/>
          <w:i/>
          <w:color w:val="7030A0"/>
        </w:rPr>
        <w:t>Vakmanschap</w:t>
      </w:r>
    </w:p>
    <w:p w:rsidR="006C2A02" w:rsidRDefault="006C2A02" w:rsidP="006C2A02">
      <w:r>
        <w:t xml:space="preserve">Om de basisondersteuning te bieden beschikt de school over een team van o.a. competente leerkrachten, een intern </w:t>
      </w:r>
      <w:r w:rsidR="002C47AB">
        <w:t>begeleider, onderwijsassistent</w:t>
      </w:r>
      <w:r>
        <w:t xml:space="preserve"> en directie. Deze mensen volgen regelmatig scholing om zoveel mogelijk tegemoet te kunnen komen aan de onderwijsbehoeften van de leerlingen. Ook is er sprake van collegiale consultatie en onderlinge samenwerking.</w:t>
      </w:r>
    </w:p>
    <w:p w:rsidR="006C2A02" w:rsidRDefault="006C2A02" w:rsidP="006C2A02">
      <w:r>
        <w:lastRenderedPageBreak/>
        <w:t>De middel</w:t>
      </w:r>
      <w:r w:rsidR="002C47AB">
        <w:t>en voor passend onderwijs worden</w:t>
      </w:r>
      <w:r>
        <w:t xml:space="preserve"> op diverse manier door de school </w:t>
      </w:r>
      <w:r w:rsidR="002C47AB">
        <w:t xml:space="preserve">ingezet, o.a. voor </w:t>
      </w:r>
      <w:r w:rsidR="00316151">
        <w:t xml:space="preserve">een </w:t>
      </w:r>
      <w:r w:rsidR="002C47AB">
        <w:t>onderwijsassi</w:t>
      </w:r>
      <w:r w:rsidR="00316151">
        <w:t>s</w:t>
      </w:r>
      <w:r w:rsidR="002C47AB">
        <w:t>tent, spe</w:t>
      </w:r>
      <w:r>
        <w:t>cifieke leermiddelen</w:t>
      </w:r>
      <w:r w:rsidR="002C47AB">
        <w:t>, o</w:t>
      </w:r>
      <w:r>
        <w:t xml:space="preserve">rthopedagoog van Stichting </w:t>
      </w:r>
      <w:proofErr w:type="spellStart"/>
      <w:r>
        <w:t>Keender</w:t>
      </w:r>
      <w:proofErr w:type="spellEnd"/>
      <w:r w:rsidR="002C47AB">
        <w:t xml:space="preserve"> en a</w:t>
      </w:r>
      <w:r>
        <w:t xml:space="preserve">mbulant begeleider van Stichting </w:t>
      </w:r>
      <w:proofErr w:type="spellStart"/>
      <w:r>
        <w:t>Keender</w:t>
      </w:r>
      <w:proofErr w:type="spellEnd"/>
      <w:r w:rsidR="002C47AB">
        <w:t xml:space="preserve">. </w:t>
      </w:r>
      <w:r>
        <w:t xml:space="preserve">De wijze waarop deze middelen worden ingezet, wordt in samenspraak met de intern begeleider en/of het team bepaald door de directie. De directeur heeft inzicht in de verdeling van de middelen en draagt zorg voor de betaling van de gemaakte keuzes. </w:t>
      </w:r>
    </w:p>
    <w:p w:rsidR="006C2A02" w:rsidRPr="00A54D2C" w:rsidRDefault="006C2A02" w:rsidP="006C2A02">
      <w:pPr>
        <w:rPr>
          <w:i/>
          <w:color w:val="7030A0"/>
        </w:rPr>
      </w:pPr>
      <w:r w:rsidRPr="00A54D2C">
        <w:rPr>
          <w:b/>
          <w:i/>
          <w:color w:val="7030A0"/>
        </w:rPr>
        <w:t>Partnerschap</w:t>
      </w:r>
    </w:p>
    <w:p w:rsidR="006C2A02" w:rsidRDefault="006C2A02" w:rsidP="006C2A02">
      <w:r>
        <w:t xml:space="preserve">Educatief partnerschap staat op alle scholen binnen Stichting </w:t>
      </w:r>
      <w:proofErr w:type="spellStart"/>
      <w:r>
        <w:t>Keender</w:t>
      </w:r>
      <w:proofErr w:type="spellEnd"/>
      <w:r>
        <w:t xml:space="preserve"> voorop. De samenwerking met ouders en leerling is van belang om tegemoet te kunnen komen aan de onderwijsbehoeften van de leerlingen.</w:t>
      </w:r>
      <w:r w:rsidR="00A54D2C">
        <w:t xml:space="preserve"> </w:t>
      </w:r>
      <w:r>
        <w:t xml:space="preserve">Daarnaast werken scholen samen met de andere </w:t>
      </w:r>
      <w:proofErr w:type="spellStart"/>
      <w:r>
        <w:t>Keender</w:t>
      </w:r>
      <w:proofErr w:type="spellEnd"/>
      <w:r>
        <w:t xml:space="preserve"> scholen, bv. in het netwerk van de intern begeleiders, de gemeente (Regisseur Jeugd), voorschoolse instanties, het voortgezet onderwijs, Jeugdgezondheidszorg en andere professionals.</w:t>
      </w:r>
    </w:p>
    <w:p w:rsidR="00AA561D" w:rsidRPr="002F3D60" w:rsidRDefault="00AA561D" w:rsidP="00AA561D">
      <w:pPr>
        <w:rPr>
          <w:b/>
          <w:i/>
          <w:color w:val="7030A0"/>
        </w:rPr>
      </w:pPr>
      <w:r w:rsidRPr="002F3D60">
        <w:rPr>
          <w:b/>
          <w:i/>
          <w:color w:val="7030A0"/>
        </w:rPr>
        <w:t xml:space="preserve">Het Schoolondersteuningsteam (SOT) </w:t>
      </w:r>
    </w:p>
    <w:p w:rsidR="00AA561D" w:rsidRPr="00A032D3" w:rsidRDefault="00AA561D" w:rsidP="00AA561D">
      <w:r w:rsidRPr="00A032D3">
        <w:t>Een schoolondersteuningsteam is een overleg binnen school waarin de ondersteuningsbehoefte van het kind centraal staat. Voordat een kind binnen het SOT wordt besproken is er al uitvoerig overleg geweest met ouders om zoveel mogelijk informatie bij de bespreking beschikbaar te hebben. De intern begeleider van de school heeft hierin een belangrijke rol. Deze werkt hierbij als contactpersoon en is de spin in het web. Het SOT maakt deel uit van het schoolteam en bestaat uit de intern begeleider, de jeugdverpleegkundige, de schoolmaatschappelijk werker en de aan de school verbonden orthopedagoog. Indien nodig kan het overleg worden aangevuld met extern</w:t>
      </w:r>
      <w:r w:rsidR="00316151">
        <w:t>e</w:t>
      </w:r>
      <w:bookmarkStart w:id="16" w:name="_GoBack"/>
      <w:bookmarkEnd w:id="16"/>
      <w:r w:rsidRPr="00A032D3">
        <w:t xml:space="preserve"> deskundigen.</w:t>
      </w:r>
    </w:p>
    <w:p w:rsidR="00AA561D" w:rsidRPr="002F3D60" w:rsidRDefault="00AA561D" w:rsidP="00AA561D">
      <w:pPr>
        <w:rPr>
          <w:b/>
          <w:i/>
          <w:color w:val="7030A0"/>
        </w:rPr>
      </w:pPr>
      <w:r w:rsidRPr="002F3D60">
        <w:rPr>
          <w:b/>
          <w:i/>
          <w:color w:val="7030A0"/>
        </w:rPr>
        <w:t xml:space="preserve">Hoe werkt een Schoolondersteuningsteam? </w:t>
      </w:r>
    </w:p>
    <w:p w:rsidR="00AA561D" w:rsidRPr="00A032D3" w:rsidRDefault="00F50208" w:rsidP="00AA561D">
      <w:r>
        <w:t>Op onze school zijn er elk schooljaar SOT-besprekingen. Ouders zijn er van op de hoogte wanneer hun kind wordt besproken in het SOT. Voor ouders is er de mogelijkheid om ook aan te sluiten tijdens het SOT.</w:t>
      </w:r>
      <w:r w:rsidR="00AA561D" w:rsidRPr="00A032D3">
        <w:t xml:space="preserve"> Tijdens het overleg probeert men te komen tot adviezen en afspraken. In een volgend overleg kan worden teruggekoppeld of de gema</w:t>
      </w:r>
      <w:r w:rsidR="002C47AB">
        <w:t xml:space="preserve">akte afspraken zijn gelukt. </w:t>
      </w:r>
      <w:r w:rsidR="00AA561D" w:rsidRPr="00A032D3">
        <w:t xml:space="preserve">Het kan zijn dat het SOT tot de conclusie komt dat een nader onderzoek of observatie wenselijk is. In overleg met de ouders wordt er dan een aanvraag gedaan bij het Steunpunt van PMT. </w:t>
      </w:r>
      <w:r>
        <w:t xml:space="preserve">Dit is een weg die je als school en ouders kunt bewandelen. Er zijn ook andere mogelijkheden waarvan de intern begeleider op de hoogte is. </w:t>
      </w:r>
    </w:p>
    <w:p w:rsidR="00AA561D" w:rsidRDefault="002C47AB" w:rsidP="00AA561D">
      <w:r>
        <w:t xml:space="preserve">Meer informatie is te vinden op </w:t>
      </w:r>
      <w:hyperlink r:id="rId18" w:history="1">
        <w:r w:rsidRPr="00936305">
          <w:rPr>
            <w:rStyle w:val="Hyperlink"/>
          </w:rPr>
          <w:t>www.pleinmiddentwente.nl</w:t>
        </w:r>
      </w:hyperlink>
      <w:r>
        <w:rPr>
          <w:rStyle w:val="Hyperlink"/>
        </w:rPr>
        <w:t xml:space="preserve"> </w:t>
      </w:r>
      <w:r>
        <w:t xml:space="preserve"> en </w:t>
      </w:r>
      <w:hyperlink r:id="rId19" w:history="1">
        <w:r w:rsidR="00FF1F93" w:rsidRPr="00936305">
          <w:rPr>
            <w:rStyle w:val="Hyperlink"/>
          </w:rPr>
          <w:t>www.swv2302.nl</w:t>
        </w:r>
      </w:hyperlink>
    </w:p>
    <w:p w:rsidR="00AA561D" w:rsidRPr="002F3D60" w:rsidRDefault="002C47AB" w:rsidP="00AA561D">
      <w:pPr>
        <w:rPr>
          <w:b/>
          <w:i/>
          <w:color w:val="7030A0"/>
        </w:rPr>
      </w:pPr>
      <w:r>
        <w:rPr>
          <w:b/>
          <w:i/>
          <w:color w:val="7030A0"/>
        </w:rPr>
        <w:lastRenderedPageBreak/>
        <w:br/>
      </w:r>
      <w:proofErr w:type="spellStart"/>
      <w:r w:rsidR="00B51196" w:rsidRPr="002F3D60">
        <w:rPr>
          <w:b/>
          <w:i/>
          <w:color w:val="7030A0"/>
        </w:rPr>
        <w:t>Schoolondersteuningsprofiel</w:t>
      </w:r>
      <w:proofErr w:type="spellEnd"/>
    </w:p>
    <w:p w:rsidR="00F50208" w:rsidRDefault="00B51196" w:rsidP="00F50208">
      <w:r>
        <w:t>Specifiek voor de Albat</w:t>
      </w:r>
      <w:r w:rsidR="002F3D60">
        <w:t>r</w:t>
      </w:r>
      <w:r>
        <w:t xml:space="preserve">os hebben wij als team een </w:t>
      </w:r>
      <w:proofErr w:type="spellStart"/>
      <w:r>
        <w:t>schoolondersteuningsprofiel</w:t>
      </w:r>
      <w:proofErr w:type="spellEnd"/>
      <w:r>
        <w:t xml:space="preserve"> </w:t>
      </w:r>
      <w:r w:rsidR="002C47AB">
        <w:t xml:space="preserve">(SOP) </w:t>
      </w:r>
      <w:r>
        <w:t>opgesteld. Hierin zijn de mogelijkheden en de organisatie van de ondersteuning bij ons op school beschreven.</w:t>
      </w:r>
      <w:r w:rsidR="00F50208" w:rsidRPr="00F50208">
        <w:rPr>
          <w:rFonts w:ascii="Arial" w:eastAsiaTheme="minorHAnsi" w:hAnsi="Arial" w:cs="Arial"/>
          <w:i/>
          <w:sz w:val="22"/>
          <w:szCs w:val="22"/>
          <w:lang w:eastAsia="en-US"/>
        </w:rPr>
        <w:t xml:space="preserve"> </w:t>
      </w:r>
      <w:r w:rsidR="00F50208" w:rsidRPr="00F50208">
        <w:t>Op basis van ondersteuningsbehoeften van het kind en de mogelijkheden binnen onze school wordt in overleg bepaald of wij als school aan de ondersteuningsbehoefte</w:t>
      </w:r>
      <w:r w:rsidR="006C2A02">
        <w:t xml:space="preserve"> k</w:t>
      </w:r>
      <w:r w:rsidR="00F50208">
        <w:t xml:space="preserve">unnen voldoen, </w:t>
      </w:r>
      <w:r w:rsidR="00F50208" w:rsidRPr="00F50208">
        <w:t>zodat per kind bekeken kan worden of zijn/haar ondersteuningsbehoefte gerealiseerd kan worden. In principe is een leerling met een TLV SBO / SO niet toelaatbaar.</w:t>
      </w:r>
      <w:r w:rsidR="002C47AB">
        <w:t xml:space="preserve"> Hieronder de link naar ons SOP.</w:t>
      </w:r>
    </w:p>
    <w:p w:rsidR="002C47AB" w:rsidRDefault="00316151" w:rsidP="00F50208">
      <w:pPr>
        <w:rPr>
          <w:rStyle w:val="Hyperlink"/>
        </w:rPr>
      </w:pPr>
      <w:hyperlink r:id="rId20" w:history="1">
        <w:r w:rsidR="00A54D2C" w:rsidRPr="00936305">
          <w:rPr>
            <w:rStyle w:val="Hyperlink"/>
          </w:rPr>
          <w:t>https://bsalbatros.nl/wp-content/uploads/2018/07/SOP-2018.docx</w:t>
        </w:r>
      </w:hyperlink>
    </w:p>
    <w:p w:rsidR="002C47AB" w:rsidRDefault="002C47AB" w:rsidP="00F50208">
      <w:r>
        <w:t>In de afbeelding hieronder is het handelingsgericht werken op de Albatr</w:t>
      </w:r>
      <w:r w:rsidR="00521AD6">
        <w:t xml:space="preserve">os zichtbaar. </w:t>
      </w:r>
      <w:r w:rsidR="000664BC">
        <w:t>In deze afbeelding wordt ZAT genoemd. Voor de Albatros moet je hier SOT lezen. Hiermee bedoelen we dus het schoolondersteuningsteam dat uit verschillende samenstellingen kan bestaan.</w:t>
      </w:r>
    </w:p>
    <w:p w:rsidR="00AA561D" w:rsidRPr="00521AD6" w:rsidRDefault="00A54D2C" w:rsidP="00A54D2C">
      <w:r w:rsidRPr="00A54D2C">
        <w:rPr>
          <w:noProof/>
        </w:rPr>
        <w:drawing>
          <wp:inline distT="0" distB="0" distL="0" distR="0" wp14:anchorId="06067C89" wp14:editId="579232AB">
            <wp:extent cx="5732145" cy="466979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669790"/>
                    </a:xfrm>
                    <a:prstGeom prst="rect">
                      <a:avLst/>
                    </a:prstGeom>
                  </pic:spPr>
                </pic:pic>
              </a:graphicData>
            </a:graphic>
          </wp:inline>
        </w:drawing>
      </w:r>
    </w:p>
    <w:sectPr w:rsidR="00AA561D" w:rsidRPr="00521AD6" w:rsidSect="00566957">
      <w:footerReference w:type="default" r:id="rId22"/>
      <w:footerReference w:type="first" r:id="rId23"/>
      <w:pgSz w:w="11907" w:h="16839" w:code="9"/>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7AB" w:rsidRDefault="002C47AB">
      <w:pPr>
        <w:spacing w:after="0" w:line="240" w:lineRule="auto"/>
      </w:pPr>
      <w:r>
        <w:separator/>
      </w:r>
    </w:p>
  </w:endnote>
  <w:endnote w:type="continuationSeparator" w:id="0">
    <w:p w:rsidR="002C47AB" w:rsidRDefault="002C4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7AB" w:rsidRDefault="002C47AB">
    <w:pPr>
      <w:pStyle w:val="voettekst"/>
    </w:pPr>
    <w:r>
      <w:rPr>
        <w:noProof/>
      </w:rPr>
      <w:drawing>
        <wp:anchor distT="0" distB="0" distL="114300" distR="114300" simplePos="0" relativeHeight="251657216" behindDoc="0" locked="0" layoutInCell="1" allowOverlap="1" wp14:anchorId="65061164" wp14:editId="34D60C76">
          <wp:simplePos x="0" y="0"/>
          <wp:positionH relativeFrom="column">
            <wp:posOffset>2228850</wp:posOffset>
          </wp:positionH>
          <wp:positionV relativeFrom="paragraph">
            <wp:posOffset>-205740</wp:posOffset>
          </wp:positionV>
          <wp:extent cx="2035810" cy="628650"/>
          <wp:effectExtent l="0" t="0" r="254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Keender.jpg"/>
                  <pic:cNvPicPr/>
                </pic:nvPicPr>
                <pic:blipFill rotWithShape="1">
                  <a:blip r:embed="rId1">
                    <a:extLst>
                      <a:ext uri="{28A0092B-C50C-407E-A947-70E740481C1C}">
                        <a14:useLocalDpi xmlns:a14="http://schemas.microsoft.com/office/drawing/2010/main" val="0"/>
                      </a:ext>
                    </a:extLst>
                  </a:blip>
                  <a:srcRect l="37704" t="5946" b="44503"/>
                  <a:stretch/>
                </pic:blipFill>
                <pic:spPr bwMode="auto">
                  <a:xfrm>
                    <a:off x="0" y="0"/>
                    <a:ext cx="2035810" cy="628650"/>
                  </a:xfrm>
                  <a:prstGeom prst="rect">
                    <a:avLst/>
                  </a:prstGeom>
                  <a:ln>
                    <a:noFill/>
                  </a:ln>
                  <a:extLst>
                    <a:ext uri="{53640926-AAD7-44D8-BBD7-CCE9431645EC}">
                      <a14:shadowObscured xmlns:a14="http://schemas.microsoft.com/office/drawing/2010/main"/>
                    </a:ext>
                  </a:extLst>
                </pic:spPr>
              </pic:pic>
            </a:graphicData>
          </a:graphic>
        </wp:anchor>
      </w:drawing>
    </w:r>
    <w:sdt>
      <w:sdtPr>
        <w:alias w:val="Titel"/>
        <w:tag w:val=""/>
        <w:id w:val="-97727555"/>
        <w:placeholder>
          <w:docPart w:val="8A532EED3EC34530BAC88DB3A130D1E9"/>
        </w:placeholder>
        <w:dataBinding w:prefixMappings="xmlns:ns0='http://purl.org/dc/elements/1.1/' xmlns:ns1='http://schemas.openxmlformats.org/package/2006/metadata/core-properties' " w:xpath="/ns1:coreProperties[1]/ns0:title[1]" w:storeItemID="{6C3C8BC8-F283-45AE-878A-BAB7291924A1}"/>
        <w:text/>
      </w:sdtPr>
      <w:sdtEndPr/>
      <w:sdtContent>
        <w:r>
          <w:t>Schoolplan 2019-2023</w:t>
        </w:r>
      </w:sdtContent>
    </w:sdt>
    <w:r>
      <w:t xml:space="preserve"> – </w:t>
    </w:r>
    <w:sdt>
      <w:sdtPr>
        <w:alias w:val="Datum"/>
        <w:tag w:val=""/>
        <w:id w:val="-2139953783"/>
        <w:placeholder>
          <w:docPart w:val="3B780C500D0D49B389BA5695CA68D42C"/>
        </w:placeholder>
        <w:dataBinding w:prefixMappings="xmlns:ns0='http://schemas.microsoft.com/office/2006/coverPageProps' " w:xpath="/ns0:CoverPageProperties[1]/ns0:PublishDate[1]" w:storeItemID="{55AF091B-3C7A-41E3-B477-F2FDAA23CFDA}"/>
        <w:date w:fullDate="2018-04-01T00:00:00Z">
          <w:dateFormat w:val="MMMM yyyy"/>
          <w:lid w:val="nl-NL"/>
          <w:storeMappedDataAs w:val="dateTime"/>
          <w:calendar w:val="gregorian"/>
        </w:date>
      </w:sdtPr>
      <w:sdtEndPr/>
      <w:sdtContent>
        <w:r>
          <w:t>april 2018</w:t>
        </w:r>
      </w:sdtContent>
    </w:sdt>
    <w:r>
      <w:ptab w:relativeTo="margin" w:alignment="right" w:leader="none"/>
    </w:r>
    <w:r>
      <w:fldChar w:fldCharType="begin"/>
    </w:r>
    <w:r>
      <w:instrText xml:space="preserve"> PAGE   \* MERGEFORMAT </w:instrText>
    </w:r>
    <w:r>
      <w:fldChar w:fldCharType="separate"/>
    </w:r>
    <w:r w:rsidR="00521AD6">
      <w:rPr>
        <w:noProof/>
      </w:rPr>
      <w:t>23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7AB" w:rsidRDefault="002C47AB">
    <w:pPr>
      <w:pStyle w:val="Voettekst0"/>
    </w:pPr>
    <w:r>
      <w:rPr>
        <w:noProof/>
      </w:rPr>
      <w:drawing>
        <wp:anchor distT="0" distB="0" distL="114300" distR="114300" simplePos="0" relativeHeight="251644928" behindDoc="0" locked="0" layoutInCell="1" allowOverlap="1" wp14:anchorId="12A8CA42" wp14:editId="70641313">
          <wp:simplePos x="0" y="0"/>
          <wp:positionH relativeFrom="column">
            <wp:posOffset>4495800</wp:posOffset>
          </wp:positionH>
          <wp:positionV relativeFrom="paragraph">
            <wp:posOffset>-124460</wp:posOffset>
          </wp:positionV>
          <wp:extent cx="2035810" cy="628650"/>
          <wp:effectExtent l="0" t="0" r="254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Keender.jpg"/>
                  <pic:cNvPicPr/>
                </pic:nvPicPr>
                <pic:blipFill rotWithShape="1">
                  <a:blip r:embed="rId1">
                    <a:extLst>
                      <a:ext uri="{28A0092B-C50C-407E-A947-70E740481C1C}">
                        <a14:useLocalDpi xmlns:a14="http://schemas.microsoft.com/office/drawing/2010/main" val="0"/>
                      </a:ext>
                    </a:extLst>
                  </a:blip>
                  <a:srcRect l="37704" t="5946" b="44503"/>
                  <a:stretch/>
                </pic:blipFill>
                <pic:spPr bwMode="auto">
                  <a:xfrm>
                    <a:off x="0" y="0"/>
                    <a:ext cx="2035810" cy="62865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7AB" w:rsidRDefault="002C47AB">
      <w:pPr>
        <w:spacing w:after="0" w:line="240" w:lineRule="auto"/>
      </w:pPr>
      <w:r>
        <w:separator/>
      </w:r>
    </w:p>
  </w:footnote>
  <w:footnote w:type="continuationSeparator" w:id="0">
    <w:p w:rsidR="002C47AB" w:rsidRDefault="002C4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F250B"/>
    <w:multiLevelType w:val="hybridMultilevel"/>
    <w:tmpl w:val="849CE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E66EA5"/>
    <w:multiLevelType w:val="hybridMultilevel"/>
    <w:tmpl w:val="1B920B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E7198"/>
    <w:multiLevelType w:val="hybridMultilevel"/>
    <w:tmpl w:val="53A42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864027"/>
    <w:multiLevelType w:val="hybridMultilevel"/>
    <w:tmpl w:val="D8E44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C369FE"/>
    <w:multiLevelType w:val="hybridMultilevel"/>
    <w:tmpl w:val="22F2EE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C3F71D4"/>
    <w:multiLevelType w:val="hybridMultilevel"/>
    <w:tmpl w:val="48CE9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250517"/>
    <w:multiLevelType w:val="hybridMultilevel"/>
    <w:tmpl w:val="F9C21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6C35C2"/>
    <w:multiLevelType w:val="hybridMultilevel"/>
    <w:tmpl w:val="FDFEA6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AE56C24"/>
    <w:multiLevelType w:val="hybridMultilevel"/>
    <w:tmpl w:val="C8B68AA6"/>
    <w:lvl w:ilvl="0" w:tplc="7FFA4152">
      <w:start w:val="1"/>
      <w:numFmt w:val="upperRoman"/>
      <w:pStyle w:val="inhoudsopgave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B33E61"/>
    <w:multiLevelType w:val="hybridMultilevel"/>
    <w:tmpl w:val="20500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0350C74"/>
    <w:multiLevelType w:val="hybridMultilevel"/>
    <w:tmpl w:val="2FFA10AC"/>
    <w:lvl w:ilvl="0" w:tplc="0910EE86">
      <w:start w:val="1"/>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09458CF"/>
    <w:multiLevelType w:val="hybridMultilevel"/>
    <w:tmpl w:val="81727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9E7F11"/>
    <w:multiLevelType w:val="hybridMultilevel"/>
    <w:tmpl w:val="040CA0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3E05F7C"/>
    <w:multiLevelType w:val="hybridMultilevel"/>
    <w:tmpl w:val="E774F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E160A51"/>
    <w:multiLevelType w:val="hybridMultilevel"/>
    <w:tmpl w:val="62EC90C6"/>
    <w:lvl w:ilvl="0" w:tplc="6BCE2E2A">
      <w:start w:val="2"/>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72796836"/>
    <w:multiLevelType w:val="hybridMultilevel"/>
    <w:tmpl w:val="74F8B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883BB2"/>
    <w:multiLevelType w:val="hybridMultilevel"/>
    <w:tmpl w:val="14428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37750A"/>
    <w:multiLevelType w:val="multilevel"/>
    <w:tmpl w:val="791223B8"/>
    <w:lvl w:ilvl="0">
      <w:start w:val="1"/>
      <w:numFmt w:val="upperRoman"/>
      <w:pStyle w:val="Inhopg1"/>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0"/>
  </w:num>
  <w:num w:numId="2">
    <w:abstractNumId w:val="2"/>
  </w:num>
  <w:num w:numId="3">
    <w:abstractNumId w:val="4"/>
  </w:num>
  <w:num w:numId="4">
    <w:abstractNumId w:val="19"/>
  </w:num>
  <w:num w:numId="5">
    <w:abstractNumId w:val="1"/>
  </w:num>
  <w:num w:numId="6">
    <w:abstractNumId w:val="14"/>
  </w:num>
  <w:num w:numId="7">
    <w:abstractNumId w:val="13"/>
  </w:num>
  <w:num w:numId="8">
    <w:abstractNumId w:val="18"/>
  </w:num>
  <w:num w:numId="9">
    <w:abstractNumId w:val="9"/>
  </w:num>
  <w:num w:numId="10">
    <w:abstractNumId w:val="5"/>
  </w:num>
  <w:num w:numId="11">
    <w:abstractNumId w:val="6"/>
  </w:num>
  <w:num w:numId="12">
    <w:abstractNumId w:val="3"/>
  </w:num>
  <w:num w:numId="13">
    <w:abstractNumId w:val="11"/>
  </w:num>
  <w:num w:numId="14">
    <w:abstractNumId w:val="16"/>
  </w:num>
  <w:num w:numId="15">
    <w:abstractNumId w:val="8"/>
  </w:num>
  <w:num w:numId="16">
    <w:abstractNumId w:val="15"/>
  </w:num>
  <w:num w:numId="17">
    <w:abstractNumId w:val="17"/>
  </w:num>
  <w:num w:numId="18">
    <w:abstractNumId w:val="7"/>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C31"/>
    <w:rsid w:val="0002160E"/>
    <w:rsid w:val="00060A6C"/>
    <w:rsid w:val="00063177"/>
    <w:rsid w:val="000664BC"/>
    <w:rsid w:val="000775D2"/>
    <w:rsid w:val="000824EE"/>
    <w:rsid w:val="00096C04"/>
    <w:rsid w:val="000A591B"/>
    <w:rsid w:val="000B680D"/>
    <w:rsid w:val="000C49F9"/>
    <w:rsid w:val="000C6C31"/>
    <w:rsid w:val="000E04C7"/>
    <w:rsid w:val="000F3F0B"/>
    <w:rsid w:val="00136758"/>
    <w:rsid w:val="001511CC"/>
    <w:rsid w:val="00172266"/>
    <w:rsid w:val="0019014A"/>
    <w:rsid w:val="001B41D6"/>
    <w:rsid w:val="001C6658"/>
    <w:rsid w:val="001F7219"/>
    <w:rsid w:val="00233397"/>
    <w:rsid w:val="00263AC5"/>
    <w:rsid w:val="002656D6"/>
    <w:rsid w:val="00271F6D"/>
    <w:rsid w:val="002929CD"/>
    <w:rsid w:val="002974C8"/>
    <w:rsid w:val="002A63F4"/>
    <w:rsid w:val="002B3999"/>
    <w:rsid w:val="002C47AB"/>
    <w:rsid w:val="002F3D60"/>
    <w:rsid w:val="002F52ED"/>
    <w:rsid w:val="002F69E5"/>
    <w:rsid w:val="003056A6"/>
    <w:rsid w:val="00305A24"/>
    <w:rsid w:val="00316151"/>
    <w:rsid w:val="00331B82"/>
    <w:rsid w:val="00333703"/>
    <w:rsid w:val="00367633"/>
    <w:rsid w:val="00396CEB"/>
    <w:rsid w:val="00397D6B"/>
    <w:rsid w:val="003B35A6"/>
    <w:rsid w:val="003F3558"/>
    <w:rsid w:val="00415AFB"/>
    <w:rsid w:val="004166EA"/>
    <w:rsid w:val="004220A9"/>
    <w:rsid w:val="00423F5F"/>
    <w:rsid w:val="00426B3F"/>
    <w:rsid w:val="004349FD"/>
    <w:rsid w:val="004517E3"/>
    <w:rsid w:val="00452FFC"/>
    <w:rsid w:val="00453718"/>
    <w:rsid w:val="004B194A"/>
    <w:rsid w:val="004C472D"/>
    <w:rsid w:val="004D5894"/>
    <w:rsid w:val="004E3957"/>
    <w:rsid w:val="004F3D72"/>
    <w:rsid w:val="005005D5"/>
    <w:rsid w:val="0050471C"/>
    <w:rsid w:val="00512208"/>
    <w:rsid w:val="00516534"/>
    <w:rsid w:val="00521AD6"/>
    <w:rsid w:val="005350CF"/>
    <w:rsid w:val="00553814"/>
    <w:rsid w:val="00566957"/>
    <w:rsid w:val="00577591"/>
    <w:rsid w:val="00596014"/>
    <w:rsid w:val="0059791E"/>
    <w:rsid w:val="005A14AE"/>
    <w:rsid w:val="005F4044"/>
    <w:rsid w:val="00625940"/>
    <w:rsid w:val="0066016D"/>
    <w:rsid w:val="006662F6"/>
    <w:rsid w:val="00685A7A"/>
    <w:rsid w:val="006A72FE"/>
    <w:rsid w:val="006B060D"/>
    <w:rsid w:val="006C2A02"/>
    <w:rsid w:val="0071028E"/>
    <w:rsid w:val="0071112D"/>
    <w:rsid w:val="00721E39"/>
    <w:rsid w:val="007278DD"/>
    <w:rsid w:val="00727ABF"/>
    <w:rsid w:val="007E5E59"/>
    <w:rsid w:val="007E6643"/>
    <w:rsid w:val="007F3280"/>
    <w:rsid w:val="007F37AE"/>
    <w:rsid w:val="00810A90"/>
    <w:rsid w:val="0082447A"/>
    <w:rsid w:val="00853585"/>
    <w:rsid w:val="00874796"/>
    <w:rsid w:val="00883F17"/>
    <w:rsid w:val="00892305"/>
    <w:rsid w:val="008B6FE4"/>
    <w:rsid w:val="008D23B0"/>
    <w:rsid w:val="008D2825"/>
    <w:rsid w:val="008F5341"/>
    <w:rsid w:val="00900F4B"/>
    <w:rsid w:val="00904083"/>
    <w:rsid w:val="0093613A"/>
    <w:rsid w:val="009A441C"/>
    <w:rsid w:val="00A07AD0"/>
    <w:rsid w:val="00A2353E"/>
    <w:rsid w:val="00A3363F"/>
    <w:rsid w:val="00A3583F"/>
    <w:rsid w:val="00A41A06"/>
    <w:rsid w:val="00A45B10"/>
    <w:rsid w:val="00A53DF0"/>
    <w:rsid w:val="00A54D2C"/>
    <w:rsid w:val="00A61622"/>
    <w:rsid w:val="00A77ED2"/>
    <w:rsid w:val="00A974A1"/>
    <w:rsid w:val="00AA561D"/>
    <w:rsid w:val="00B275F0"/>
    <w:rsid w:val="00B30D0C"/>
    <w:rsid w:val="00B31CB0"/>
    <w:rsid w:val="00B37138"/>
    <w:rsid w:val="00B4039F"/>
    <w:rsid w:val="00B51196"/>
    <w:rsid w:val="00B65DA0"/>
    <w:rsid w:val="00B719F2"/>
    <w:rsid w:val="00B9618D"/>
    <w:rsid w:val="00BB601C"/>
    <w:rsid w:val="00BC34C3"/>
    <w:rsid w:val="00C10F44"/>
    <w:rsid w:val="00C20207"/>
    <w:rsid w:val="00C53EC7"/>
    <w:rsid w:val="00C8054C"/>
    <w:rsid w:val="00C950A9"/>
    <w:rsid w:val="00CA7321"/>
    <w:rsid w:val="00CD4FAC"/>
    <w:rsid w:val="00CE2758"/>
    <w:rsid w:val="00CF6372"/>
    <w:rsid w:val="00D044CE"/>
    <w:rsid w:val="00D04727"/>
    <w:rsid w:val="00D4319E"/>
    <w:rsid w:val="00D45E8C"/>
    <w:rsid w:val="00D55DFC"/>
    <w:rsid w:val="00D64119"/>
    <w:rsid w:val="00D650B8"/>
    <w:rsid w:val="00D726C9"/>
    <w:rsid w:val="00D732D2"/>
    <w:rsid w:val="00D77BC6"/>
    <w:rsid w:val="00D841DE"/>
    <w:rsid w:val="00DB693A"/>
    <w:rsid w:val="00DD0B9D"/>
    <w:rsid w:val="00DE10A0"/>
    <w:rsid w:val="00E54FB8"/>
    <w:rsid w:val="00EA5DEB"/>
    <w:rsid w:val="00EA6B36"/>
    <w:rsid w:val="00EB675B"/>
    <w:rsid w:val="00EC6FA6"/>
    <w:rsid w:val="00EE26FA"/>
    <w:rsid w:val="00F3401F"/>
    <w:rsid w:val="00F3766C"/>
    <w:rsid w:val="00F449AA"/>
    <w:rsid w:val="00F50208"/>
    <w:rsid w:val="00F50324"/>
    <w:rsid w:val="00F61160"/>
    <w:rsid w:val="00F65106"/>
    <w:rsid w:val="00F9536A"/>
    <w:rsid w:val="00FC35FC"/>
    <w:rsid w:val="00FD4425"/>
    <w:rsid w:val="00FE0B13"/>
    <w:rsid w:val="00FF1F93"/>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A1037BF"/>
  <w15:chartTrackingRefBased/>
  <w15:docId w15:val="{91CD9EEE-E1F6-4B77-ABB8-B430784A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242852" w:themeColor="text2"/>
        <w:lang w:val="nl-NL" w:eastAsia="nl-NL" w:bidi="ar-SA"/>
      </w:rPr>
    </w:rPrDefault>
    <w:pPrDefault>
      <w:pPr>
        <w:spacing w:after="32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005D5"/>
    <w:rPr>
      <w:color w:val="auto"/>
      <w:sz w:val="24"/>
    </w:rPr>
  </w:style>
  <w:style w:type="paragraph" w:styleId="Kop2">
    <w:name w:val="heading 2"/>
    <w:basedOn w:val="Standaard"/>
    <w:next w:val="Standaard"/>
    <w:link w:val="Kop2Char"/>
    <w:qFormat/>
    <w:rsid w:val="0066016D"/>
    <w:pPr>
      <w:keepNext/>
      <w:spacing w:after="0" w:line="240" w:lineRule="auto"/>
      <w:outlineLvl w:val="1"/>
    </w:pPr>
    <w:rPr>
      <w:rFonts w:ascii="Times New Roman" w:eastAsia="Times New Roman" w:hAnsi="Times New Roman" w:cs="Times New Roman"/>
      <w:sz w:val="28"/>
      <w:szCs w:val="24"/>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kop1"/>
    <w:uiPriority w:val="9"/>
    <w:qFormat/>
    <w:pPr>
      <w:keepNext/>
      <w:keepLines/>
      <w:pBdr>
        <w:bottom w:val="single" w:sz="8" w:space="0" w:color="D9DFEF" w:themeColor="accent1" w:themeTint="33"/>
      </w:pBdr>
      <w:spacing w:after="200"/>
      <w:outlineLvl w:val="0"/>
    </w:pPr>
    <w:rPr>
      <w:rFonts w:asciiTheme="majorHAnsi" w:eastAsiaTheme="majorEastAsia" w:hAnsiTheme="majorHAnsi" w:cstheme="majorBidi"/>
      <w:color w:val="4A66AC" w:themeColor="accent1"/>
      <w:sz w:val="36"/>
      <w:szCs w:val="36"/>
    </w:rPr>
  </w:style>
  <w:style w:type="paragraph" w:customStyle="1" w:styleId="kop20">
    <w:name w:val="kop 2"/>
    <w:basedOn w:val="Standaard"/>
    <w:next w:val="Standaard"/>
    <w:link w:val="Tekenkop2"/>
    <w:uiPriority w:val="9"/>
    <w:unhideWhenUsed/>
    <w:qFormat/>
    <w:rsid w:val="005005D5"/>
    <w:pPr>
      <w:keepNext/>
      <w:keepLines/>
      <w:spacing w:before="120" w:after="120" w:line="240" w:lineRule="auto"/>
      <w:outlineLvl w:val="1"/>
    </w:pPr>
    <w:rPr>
      <w:b/>
      <w:bCs/>
      <w:color w:val="7030A0"/>
      <w:sz w:val="26"/>
      <w:szCs w:val="26"/>
    </w:rPr>
  </w:style>
  <w:style w:type="paragraph" w:customStyle="1" w:styleId="kop3">
    <w:name w:val="kop 3"/>
    <w:basedOn w:val="Standaard"/>
    <w:next w:val="Standaard"/>
    <w:link w:val="Tekenkop3"/>
    <w:uiPriority w:val="9"/>
    <w:unhideWhenUsed/>
    <w:qFormat/>
    <w:rsid w:val="005005D5"/>
    <w:pPr>
      <w:keepNext/>
      <w:keepLines/>
      <w:spacing w:before="40" w:after="0"/>
      <w:outlineLvl w:val="2"/>
    </w:pPr>
    <w:rPr>
      <w:b/>
      <w:bCs/>
      <w:i/>
      <w:iCs/>
      <w:color w:val="7030A0"/>
      <w:szCs w:val="24"/>
    </w:rPr>
  </w:style>
  <w:style w:type="paragraph" w:customStyle="1" w:styleId="kop4">
    <w:name w:val="kop 4"/>
    <w:basedOn w:val="Standaard"/>
    <w:next w:val="Standaard"/>
    <w:link w:val="Tekenkop4"/>
    <w:uiPriority w:val="9"/>
    <w:semiHidden/>
    <w:unhideWhenUsed/>
    <w:qFormat/>
    <w:pPr>
      <w:keepNext/>
      <w:keepLines/>
      <w:spacing w:before="40" w:after="0"/>
      <w:outlineLvl w:val="3"/>
    </w:pPr>
    <w:rPr>
      <w:rFonts w:asciiTheme="majorHAnsi" w:eastAsiaTheme="majorEastAsia" w:hAnsiTheme="majorHAnsi" w:cstheme="majorBidi"/>
      <w:i/>
      <w:iCs/>
      <w:color w:val="374C80" w:themeColor="accent1" w:themeShade="BF"/>
    </w:rPr>
  </w:style>
  <w:style w:type="paragraph" w:customStyle="1" w:styleId="Logo">
    <w:name w:val="Logo"/>
    <w:basedOn w:val="Standaard"/>
    <w:uiPriority w:val="99"/>
    <w:unhideWhenUsed/>
    <w:pPr>
      <w:spacing w:before="600"/>
    </w:pPr>
  </w:style>
  <w:style w:type="character" w:customStyle="1" w:styleId="Tekstvoortijdelijkeaanduiding">
    <w:name w:val="Tekst voor tijdelijke aanduiding"/>
    <w:basedOn w:val="Standaardalinea-lettertype"/>
    <w:uiPriority w:val="99"/>
    <w:semiHidden/>
    <w:rPr>
      <w:color w:val="808080"/>
    </w:rPr>
  </w:style>
  <w:style w:type="paragraph" w:styleId="Titel">
    <w:name w:val="Title"/>
    <w:basedOn w:val="Standaard"/>
    <w:next w:val="Standaard"/>
    <w:link w:val="TitelChar"/>
    <w:uiPriority w:val="10"/>
    <w:qFormat/>
    <w:pPr>
      <w:spacing w:after="600" w:line="240" w:lineRule="auto"/>
      <w:contextualSpacing/>
    </w:pPr>
    <w:rPr>
      <w:rFonts w:asciiTheme="majorHAnsi" w:eastAsiaTheme="majorEastAsia" w:hAnsiTheme="majorHAnsi" w:cstheme="majorBidi"/>
      <w:color w:val="4A66AC" w:themeColor="accent1"/>
      <w:kern w:val="28"/>
      <w:sz w:val="96"/>
      <w:szCs w:val="96"/>
    </w:rPr>
  </w:style>
  <w:style w:type="character" w:customStyle="1" w:styleId="TitelChar">
    <w:name w:val="Titel Char"/>
    <w:basedOn w:val="Standaardalinea-lettertype"/>
    <w:link w:val="Titel"/>
    <w:uiPriority w:val="10"/>
    <w:rPr>
      <w:rFonts w:asciiTheme="majorHAnsi" w:eastAsiaTheme="majorEastAsia" w:hAnsiTheme="majorHAnsi" w:cstheme="majorBidi"/>
      <w:color w:val="4A66AC" w:themeColor="accent1"/>
      <w:kern w:val="28"/>
      <w:sz w:val="96"/>
      <w:szCs w:val="96"/>
    </w:rPr>
  </w:style>
  <w:style w:type="paragraph" w:styleId="Ondertitel">
    <w:name w:val="Subtitle"/>
    <w:basedOn w:val="Standaard"/>
    <w:next w:val="Standaard"/>
    <w:link w:val="OndertitelChar"/>
    <w:uiPriority w:val="11"/>
    <w:qFormat/>
    <w:pPr>
      <w:numPr>
        <w:ilvl w:val="1"/>
      </w:numPr>
      <w:spacing w:after="0" w:line="240" w:lineRule="auto"/>
    </w:pPr>
    <w:rPr>
      <w:sz w:val="32"/>
      <w:szCs w:val="32"/>
    </w:rPr>
  </w:style>
  <w:style w:type="character" w:customStyle="1" w:styleId="OndertitelChar">
    <w:name w:val="Ondertitel Char"/>
    <w:basedOn w:val="Standaardalinea-lettertype"/>
    <w:link w:val="Ondertitel"/>
    <w:uiPriority w:val="11"/>
    <w:rPr>
      <w:sz w:val="32"/>
      <w:szCs w:val="32"/>
    </w:rPr>
  </w:style>
  <w:style w:type="paragraph" w:customStyle="1" w:styleId="Geenregelafstand">
    <w:name w:val="Geen regelafstand"/>
    <w:uiPriority w:val="1"/>
    <w:qFormat/>
    <w:pPr>
      <w:spacing w:after="0" w:line="240" w:lineRule="auto"/>
    </w:p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gegevens">
    <w:name w:val="Contactgegevens"/>
    <w:basedOn w:val="Geenregelafstand"/>
    <w:qFormat/>
    <w:rPr>
      <w:color w:val="FFFFFF" w:themeColor="background1"/>
      <w:sz w:val="22"/>
      <w:szCs w:val="22"/>
    </w:rPr>
  </w:style>
  <w:style w:type="paragraph" w:customStyle="1" w:styleId="Tabelruimte">
    <w:name w:val="Tabelruimte"/>
    <w:basedOn w:val="Geenregelafstand"/>
    <w:uiPriority w:val="99"/>
    <w:pPr>
      <w:spacing w:line="14" w:lineRule="exact"/>
    </w:pPr>
  </w:style>
  <w:style w:type="paragraph" w:customStyle="1" w:styleId="koptekst">
    <w:name w:val="koptekst"/>
    <w:basedOn w:val="Standaard"/>
    <w:link w:val="Koptekstteken"/>
    <w:uiPriority w:val="99"/>
    <w:unhideWhenUsed/>
    <w:pPr>
      <w:tabs>
        <w:tab w:val="center" w:pos="4680"/>
        <w:tab w:val="right" w:pos="9360"/>
      </w:tabs>
      <w:spacing w:after="0" w:line="240" w:lineRule="auto"/>
    </w:pPr>
  </w:style>
  <w:style w:type="character" w:customStyle="1" w:styleId="Koptekstteken">
    <w:name w:val="Koptekstteken"/>
    <w:basedOn w:val="Standaardalinea-lettertype"/>
    <w:link w:val="koptekst"/>
    <w:uiPriority w:val="99"/>
  </w:style>
  <w:style w:type="paragraph" w:customStyle="1" w:styleId="voettekst">
    <w:name w:val="voettekst"/>
    <w:basedOn w:val="Standaard"/>
    <w:link w:val="Voettekstteken"/>
    <w:uiPriority w:val="99"/>
    <w:unhideWhenUsed/>
    <w:qFormat/>
    <w:pPr>
      <w:spacing w:after="0" w:line="240" w:lineRule="auto"/>
    </w:pPr>
    <w:rPr>
      <w:rFonts w:asciiTheme="majorHAnsi" w:eastAsiaTheme="majorEastAsia" w:hAnsiTheme="majorHAnsi" w:cstheme="majorBidi"/>
      <w:caps/>
      <w:color w:val="4A66AC" w:themeColor="accent1"/>
      <w:sz w:val="16"/>
      <w:szCs w:val="16"/>
    </w:rPr>
  </w:style>
  <w:style w:type="character" w:customStyle="1" w:styleId="Voettekstteken">
    <w:name w:val="Voettekstteken"/>
    <w:basedOn w:val="Standaardalinea-lettertype"/>
    <w:link w:val="voettekst"/>
    <w:uiPriority w:val="99"/>
    <w:rPr>
      <w:rFonts w:asciiTheme="majorHAnsi" w:eastAsiaTheme="majorEastAsia" w:hAnsiTheme="majorHAnsi" w:cstheme="majorBidi"/>
      <w:caps/>
      <w:color w:val="4A66AC" w:themeColor="accent1"/>
      <w:sz w:val="16"/>
      <w:szCs w:val="16"/>
    </w:rPr>
  </w:style>
  <w:style w:type="character" w:customStyle="1" w:styleId="Tekenkop1">
    <w:name w:val="Teken kop 1"/>
    <w:basedOn w:val="Standaardalinea-lettertype"/>
    <w:link w:val="kop1"/>
    <w:uiPriority w:val="9"/>
    <w:rPr>
      <w:rFonts w:asciiTheme="majorHAnsi" w:eastAsiaTheme="majorEastAsia" w:hAnsiTheme="majorHAnsi" w:cstheme="majorBidi"/>
      <w:color w:val="4A66AC" w:themeColor="accent1"/>
      <w:sz w:val="36"/>
      <w:szCs w:val="36"/>
    </w:rPr>
  </w:style>
  <w:style w:type="character" w:customStyle="1" w:styleId="Tekenkop2">
    <w:name w:val="Teken kop 2"/>
    <w:basedOn w:val="Standaardalinea-lettertype"/>
    <w:link w:val="kop20"/>
    <w:uiPriority w:val="9"/>
    <w:rsid w:val="005005D5"/>
    <w:rPr>
      <w:b/>
      <w:bCs/>
      <w:color w:val="7030A0"/>
      <w:sz w:val="26"/>
      <w:szCs w:val="26"/>
    </w:rPr>
  </w:style>
  <w:style w:type="paragraph" w:styleId="Kopvaninhoudsopgave">
    <w:name w:val="TOC Heading"/>
    <w:basedOn w:val="kop1"/>
    <w:next w:val="Standaard"/>
    <w:uiPriority w:val="39"/>
    <w:unhideWhenUsed/>
    <w:qFormat/>
    <w:pPr>
      <w:pBdr>
        <w:bottom w:val="none" w:sz="0" w:space="0" w:color="auto"/>
      </w:pBdr>
      <w:spacing w:after="400"/>
      <w:outlineLvl w:val="9"/>
    </w:pPr>
    <w:rPr>
      <w:color w:val="374C80" w:themeColor="accent1" w:themeShade="BF"/>
      <w:sz w:val="72"/>
      <w:szCs w:val="72"/>
    </w:rPr>
  </w:style>
  <w:style w:type="paragraph" w:customStyle="1" w:styleId="inhoudsopgave1">
    <w:name w:val="inhoudsopgave 1"/>
    <w:basedOn w:val="Standaard"/>
    <w:next w:val="Standaard"/>
    <w:autoRedefine/>
    <w:uiPriority w:val="39"/>
    <w:unhideWhenUsed/>
    <w:pPr>
      <w:numPr>
        <w:numId w:val="1"/>
      </w:numPr>
      <w:spacing w:after="140" w:line="240" w:lineRule="auto"/>
      <w:ind w:right="3240"/>
    </w:pPr>
    <w:rPr>
      <w:b/>
      <w:bCs/>
      <w:sz w:val="26"/>
      <w:szCs w:val="26"/>
    </w:rPr>
  </w:style>
  <w:style w:type="paragraph" w:customStyle="1" w:styleId="inhoudsopgave2">
    <w:name w:val="inhoudsopgave 2"/>
    <w:basedOn w:val="Standaard"/>
    <w:next w:val="Standaard"/>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Standaardalinea-lettertype"/>
    <w:uiPriority w:val="99"/>
    <w:unhideWhenUsed/>
    <w:rPr>
      <w:color w:val="9454C3" w:themeColor="hyperlink"/>
      <w:u w:val="single"/>
    </w:rPr>
  </w:style>
  <w:style w:type="character" w:customStyle="1" w:styleId="Tekenkop3">
    <w:name w:val="Teken kop 3"/>
    <w:basedOn w:val="Standaardalinea-lettertype"/>
    <w:link w:val="kop3"/>
    <w:uiPriority w:val="9"/>
    <w:rsid w:val="005005D5"/>
    <w:rPr>
      <w:b/>
      <w:bCs/>
      <w:i/>
      <w:iCs/>
      <w:color w:val="7030A0"/>
      <w:sz w:val="24"/>
      <w:szCs w:val="24"/>
    </w:rPr>
  </w:style>
  <w:style w:type="paragraph" w:customStyle="1" w:styleId="Altlogo">
    <w:name w:val="Alt. logo"/>
    <w:basedOn w:val="Standaard"/>
    <w:uiPriority w:val="99"/>
    <w:unhideWhenUsed/>
    <w:pPr>
      <w:spacing w:before="720" w:line="240" w:lineRule="auto"/>
      <w:ind w:left="720"/>
    </w:pPr>
  </w:style>
  <w:style w:type="paragraph" w:customStyle="1" w:styleId="Altvoettekst">
    <w:name w:val="Alt. voettekst"/>
    <w:basedOn w:val="Standaard"/>
    <w:uiPriority w:val="99"/>
    <w:unhideWhenUsed/>
    <w:qFormat/>
    <w:pPr>
      <w:spacing w:after="0" w:line="240" w:lineRule="auto"/>
    </w:pPr>
    <w:rPr>
      <w:i/>
      <w:iCs/>
      <w:sz w:val="18"/>
      <w:szCs w:val="18"/>
    </w:rPr>
  </w:style>
  <w:style w:type="table" w:customStyle="1" w:styleId="Tiptabel">
    <w:name w:val="Tiptabel"/>
    <w:basedOn w:val="Standaardtabe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D9DFEF" w:themeFill="accent1" w:themeFillTint="33"/>
    </w:tcPr>
    <w:tblStylePr w:type="firstCol">
      <w:pPr>
        <w:wordWrap/>
        <w:jc w:val="center"/>
      </w:pPr>
    </w:tblStylePr>
  </w:style>
  <w:style w:type="paragraph" w:customStyle="1" w:styleId="Tiptekst">
    <w:name w:val="Tiptekst"/>
    <w:basedOn w:val="Standaard"/>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Pictogram">
    <w:name w:val="Pictogram"/>
    <w:basedOn w:val="Standaard"/>
    <w:uiPriority w:val="99"/>
    <w:unhideWhenUsed/>
    <w:qFormat/>
    <w:pPr>
      <w:spacing w:before="160" w:after="160" w:line="240" w:lineRule="auto"/>
      <w:jc w:val="center"/>
    </w:pPr>
  </w:style>
  <w:style w:type="character" w:customStyle="1" w:styleId="Tekenkop4">
    <w:name w:val="Teken kop 4"/>
    <w:basedOn w:val="Standaardalinea-lettertype"/>
    <w:link w:val="kop4"/>
    <w:uiPriority w:val="9"/>
    <w:semiHidden/>
    <w:rPr>
      <w:rFonts w:asciiTheme="majorHAnsi" w:eastAsiaTheme="majorEastAsia" w:hAnsiTheme="majorHAnsi" w:cstheme="majorBidi"/>
      <w:i/>
      <w:iCs/>
      <w:color w:val="374C80" w:themeColor="accent1" w:themeShade="BF"/>
    </w:rPr>
  </w:style>
  <w:style w:type="table" w:customStyle="1" w:styleId="Financiletabel">
    <w:name w:val="Financiële tabel"/>
    <w:basedOn w:val="Standaardtabel"/>
    <w:uiPriority w:val="99"/>
    <w:pPr>
      <w:spacing w:before="60" w:after="60" w:line="240" w:lineRule="auto"/>
    </w:pPr>
    <w:tblPr>
      <w:tblStyleRowBandSize w:val="1"/>
      <w:tblBorders>
        <w:top w:val="single" w:sz="4" w:space="0" w:color="9197CF" w:themeColor="text2" w:themeTint="66"/>
        <w:left w:val="single" w:sz="4" w:space="0" w:color="9197CF" w:themeColor="text2" w:themeTint="66"/>
        <w:bottom w:val="single" w:sz="4" w:space="0" w:color="9197CF" w:themeColor="text2" w:themeTint="66"/>
        <w:right w:val="single" w:sz="4" w:space="0" w:color="9197CF" w:themeColor="text2" w:themeTint="66"/>
        <w:insideV w:val="single" w:sz="4" w:space="0" w:color="9197CF" w:themeColor="text2" w:themeTint="66"/>
      </w:tblBorders>
    </w:tblPr>
    <w:tblStylePr w:type="firstRow">
      <w:rPr>
        <w:rFonts w:asciiTheme="majorHAnsi" w:hAnsiTheme="majorHAnsi"/>
        <w:color w:val="FFFFFF" w:themeColor="background1"/>
        <w:sz w:val="16"/>
      </w:rPr>
      <w:tblPr/>
      <w:tcPr>
        <w:shd w:val="clear" w:color="auto" w:fill="4A66AC" w:themeFill="accent1"/>
      </w:tcPr>
    </w:tblStylePr>
    <w:tblStylePr w:type="lastRow">
      <w:rPr>
        <w:rFonts w:asciiTheme="majorHAnsi" w:hAnsiTheme="majorHAnsi"/>
        <w:b/>
        <w:caps/>
        <w:smallCaps w:val="0"/>
        <w:color w:val="4A66AC"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8CAE7" w:themeFill="text2" w:themeFillTint="33"/>
      </w:tcPr>
    </w:tblStylePr>
  </w:style>
  <w:style w:type="paragraph" w:customStyle="1" w:styleId="inhoudsopgave3">
    <w:name w:val="inhoudsopgave 3"/>
    <w:basedOn w:val="Standaard"/>
    <w:next w:val="Standaard"/>
    <w:autoRedefine/>
    <w:uiPriority w:val="39"/>
    <w:semiHidden/>
    <w:unhideWhenUsed/>
    <w:pPr>
      <w:spacing w:after="100"/>
      <w:ind w:left="720" w:right="3240"/>
    </w:pPr>
  </w:style>
  <w:style w:type="paragraph" w:customStyle="1" w:styleId="inhoudsopgave4">
    <w:name w:val="inhoudsopgave 4"/>
    <w:basedOn w:val="Standaard"/>
    <w:next w:val="Standaard"/>
    <w:autoRedefine/>
    <w:uiPriority w:val="39"/>
    <w:semiHidden/>
    <w:unhideWhenUsed/>
    <w:pPr>
      <w:spacing w:after="100"/>
      <w:ind w:left="720" w:right="3240"/>
    </w:pPr>
  </w:style>
  <w:style w:type="paragraph" w:styleId="Inhopg1">
    <w:name w:val="toc 1"/>
    <w:basedOn w:val="Standaard"/>
    <w:next w:val="Standaard"/>
    <w:autoRedefine/>
    <w:uiPriority w:val="39"/>
    <w:unhideWhenUsed/>
    <w:rsid w:val="0050471C"/>
    <w:pPr>
      <w:numPr>
        <w:numId w:val="4"/>
      </w:numPr>
      <w:tabs>
        <w:tab w:val="right" w:leader="dot" w:pos="9346"/>
      </w:tabs>
      <w:spacing w:after="100" w:line="240" w:lineRule="auto"/>
      <w:ind w:left="720" w:right="1584"/>
    </w:pPr>
    <w:rPr>
      <w:b/>
      <w:sz w:val="26"/>
    </w:rPr>
  </w:style>
  <w:style w:type="paragraph" w:styleId="Inhopg2">
    <w:name w:val="toc 2"/>
    <w:basedOn w:val="Standaard"/>
    <w:next w:val="Standaard"/>
    <w:autoRedefine/>
    <w:uiPriority w:val="39"/>
    <w:unhideWhenUsed/>
    <w:rsid w:val="007E5E59"/>
    <w:pPr>
      <w:tabs>
        <w:tab w:val="right" w:leader="dot" w:pos="9346"/>
      </w:tabs>
      <w:spacing w:after="100" w:line="240" w:lineRule="auto"/>
      <w:ind w:left="202" w:firstLine="850"/>
    </w:pPr>
    <w:rPr>
      <w:sz w:val="22"/>
    </w:rPr>
  </w:style>
  <w:style w:type="paragraph" w:styleId="Inhopg3">
    <w:name w:val="toc 3"/>
    <w:basedOn w:val="Standaard"/>
    <w:next w:val="Standaard"/>
    <w:autoRedefine/>
    <w:uiPriority w:val="39"/>
    <w:unhideWhenUsed/>
    <w:rsid w:val="007E6643"/>
    <w:pPr>
      <w:spacing w:after="100"/>
      <w:ind w:left="400"/>
    </w:pPr>
  </w:style>
  <w:style w:type="paragraph" w:styleId="Koptekst0">
    <w:name w:val="header"/>
    <w:basedOn w:val="Standaard"/>
    <w:link w:val="KoptekstChar"/>
    <w:uiPriority w:val="99"/>
    <w:unhideWhenUsed/>
    <w:rsid w:val="00577591"/>
    <w:pPr>
      <w:tabs>
        <w:tab w:val="center" w:pos="4536"/>
        <w:tab w:val="right" w:pos="9072"/>
      </w:tabs>
      <w:spacing w:after="0" w:line="240" w:lineRule="auto"/>
    </w:pPr>
  </w:style>
  <w:style w:type="character" w:customStyle="1" w:styleId="KoptekstChar">
    <w:name w:val="Koptekst Char"/>
    <w:basedOn w:val="Standaardalinea-lettertype"/>
    <w:link w:val="Koptekst0"/>
    <w:uiPriority w:val="99"/>
    <w:rsid w:val="00577591"/>
  </w:style>
  <w:style w:type="paragraph" w:styleId="Voettekst0">
    <w:name w:val="footer"/>
    <w:basedOn w:val="Standaard"/>
    <w:link w:val="VoettekstChar"/>
    <w:unhideWhenUsed/>
    <w:qFormat/>
    <w:rsid w:val="00F3766C"/>
    <w:pPr>
      <w:tabs>
        <w:tab w:val="center" w:pos="4536"/>
        <w:tab w:val="right" w:pos="9072"/>
      </w:tabs>
      <w:spacing w:after="0" w:line="240" w:lineRule="auto"/>
    </w:pPr>
    <w:rPr>
      <w:rFonts w:asciiTheme="majorHAnsi" w:hAnsiTheme="majorHAnsi"/>
      <w:caps/>
      <w:color w:val="4A66AC" w:themeColor="accent1"/>
      <w:sz w:val="16"/>
    </w:rPr>
  </w:style>
  <w:style w:type="character" w:customStyle="1" w:styleId="VoettekstChar">
    <w:name w:val="Voettekst Char"/>
    <w:basedOn w:val="Standaardalinea-lettertype"/>
    <w:link w:val="Voettekst0"/>
    <w:rsid w:val="00F3766C"/>
    <w:rPr>
      <w:rFonts w:asciiTheme="majorHAnsi" w:hAnsiTheme="majorHAnsi"/>
      <w:caps/>
      <w:color w:val="4A66AC" w:themeColor="accent1"/>
      <w:sz w:val="16"/>
    </w:rPr>
  </w:style>
  <w:style w:type="character" w:styleId="Tekstvantijdelijkeaanduiding">
    <w:name w:val="Placeholder Text"/>
    <w:basedOn w:val="Standaardalinea-lettertype"/>
    <w:uiPriority w:val="99"/>
    <w:semiHidden/>
    <w:rsid w:val="00D732D2"/>
    <w:rPr>
      <w:color w:val="808080"/>
    </w:rPr>
  </w:style>
  <w:style w:type="paragraph" w:customStyle="1" w:styleId="Titel1">
    <w:name w:val="Titel1"/>
    <w:basedOn w:val="Standaard"/>
    <w:next w:val="Standaard"/>
    <w:link w:val="Tekentitel"/>
    <w:uiPriority w:val="10"/>
    <w:qFormat/>
    <w:rsid w:val="00B31CB0"/>
    <w:pPr>
      <w:spacing w:after="600" w:line="240" w:lineRule="auto"/>
      <w:contextualSpacing/>
    </w:pPr>
    <w:rPr>
      <w:rFonts w:asciiTheme="majorHAnsi" w:eastAsiaTheme="majorEastAsia" w:hAnsiTheme="majorHAnsi" w:cstheme="majorBidi"/>
      <w:color w:val="4A66AC" w:themeColor="accent1"/>
      <w:kern w:val="28"/>
      <w:sz w:val="96"/>
      <w:szCs w:val="96"/>
      <w:lang w:eastAsia="en-US"/>
    </w:rPr>
  </w:style>
  <w:style w:type="character" w:customStyle="1" w:styleId="Tekentitel">
    <w:name w:val="Teken titel"/>
    <w:basedOn w:val="Standaardalinea-lettertype"/>
    <w:link w:val="Titel1"/>
    <w:uiPriority w:val="10"/>
    <w:rsid w:val="00B31CB0"/>
    <w:rPr>
      <w:rFonts w:asciiTheme="majorHAnsi" w:eastAsiaTheme="majorEastAsia" w:hAnsiTheme="majorHAnsi" w:cstheme="majorBidi"/>
      <w:color w:val="4A66AC" w:themeColor="accent1"/>
      <w:kern w:val="28"/>
      <w:sz w:val="96"/>
      <w:szCs w:val="96"/>
      <w:lang w:eastAsia="en-US"/>
    </w:rPr>
  </w:style>
  <w:style w:type="paragraph" w:customStyle="1" w:styleId="Subtitel">
    <w:name w:val="Subtitel"/>
    <w:basedOn w:val="Standaard"/>
    <w:next w:val="Standaard"/>
    <w:link w:val="Tekensubtitel"/>
    <w:uiPriority w:val="11"/>
    <w:qFormat/>
    <w:rsid w:val="00B31CB0"/>
    <w:pPr>
      <w:numPr>
        <w:ilvl w:val="1"/>
      </w:numPr>
      <w:spacing w:after="0" w:line="240" w:lineRule="auto"/>
    </w:pPr>
    <w:rPr>
      <w:sz w:val="32"/>
      <w:szCs w:val="32"/>
      <w:lang w:eastAsia="en-US"/>
    </w:rPr>
  </w:style>
  <w:style w:type="character" w:customStyle="1" w:styleId="Tekensubtitel">
    <w:name w:val="Teken subtitel"/>
    <w:basedOn w:val="Standaardalinea-lettertype"/>
    <w:link w:val="Subtitel"/>
    <w:uiPriority w:val="11"/>
    <w:rsid w:val="00B31CB0"/>
    <w:rPr>
      <w:sz w:val="32"/>
      <w:szCs w:val="32"/>
      <w:lang w:eastAsia="en-US"/>
    </w:rPr>
  </w:style>
  <w:style w:type="paragraph" w:styleId="Bijschrift">
    <w:name w:val="caption"/>
    <w:basedOn w:val="Standaard"/>
    <w:next w:val="Standaard"/>
    <w:uiPriority w:val="35"/>
    <w:unhideWhenUsed/>
    <w:qFormat/>
    <w:rsid w:val="000C6C31"/>
    <w:pPr>
      <w:spacing w:after="200" w:line="240" w:lineRule="auto"/>
    </w:pPr>
    <w:rPr>
      <w:i/>
      <w:iCs/>
      <w:sz w:val="18"/>
      <w:szCs w:val="18"/>
    </w:rPr>
  </w:style>
  <w:style w:type="paragraph" w:styleId="Geenafstand">
    <w:name w:val="No Spacing"/>
    <w:link w:val="GeenafstandChar"/>
    <w:uiPriority w:val="1"/>
    <w:qFormat/>
    <w:rsid w:val="00396CEB"/>
    <w:pPr>
      <w:spacing w:after="0" w:line="240" w:lineRule="auto"/>
    </w:pPr>
    <w:rPr>
      <w:color w:val="auto"/>
      <w:sz w:val="22"/>
      <w:szCs w:val="22"/>
    </w:rPr>
  </w:style>
  <w:style w:type="character" w:customStyle="1" w:styleId="GeenafstandChar">
    <w:name w:val="Geen afstand Char"/>
    <w:basedOn w:val="Standaardalinea-lettertype"/>
    <w:link w:val="Geenafstand"/>
    <w:uiPriority w:val="1"/>
    <w:rsid w:val="00396CEB"/>
    <w:rPr>
      <w:color w:val="auto"/>
      <w:sz w:val="22"/>
      <w:szCs w:val="22"/>
    </w:rPr>
  </w:style>
  <w:style w:type="character" w:customStyle="1" w:styleId="Kop2Char">
    <w:name w:val="Kop 2 Char"/>
    <w:basedOn w:val="Standaardalinea-lettertype"/>
    <w:link w:val="Kop2"/>
    <w:rsid w:val="0066016D"/>
    <w:rPr>
      <w:rFonts w:ascii="Times New Roman" w:eastAsia="Times New Roman" w:hAnsi="Times New Roman" w:cs="Times New Roman"/>
      <w:color w:val="auto"/>
      <w:sz w:val="28"/>
      <w:szCs w:val="24"/>
      <w:lang w:val="x-none" w:eastAsia="x-none"/>
    </w:rPr>
  </w:style>
  <w:style w:type="paragraph" w:styleId="Lijstalinea">
    <w:name w:val="List Paragraph"/>
    <w:basedOn w:val="Standaard"/>
    <w:uiPriority w:val="34"/>
    <w:unhideWhenUsed/>
    <w:qFormat/>
    <w:rsid w:val="009A441C"/>
    <w:pPr>
      <w:ind w:left="720"/>
      <w:contextualSpacing/>
    </w:pPr>
  </w:style>
  <w:style w:type="paragraph" w:styleId="Ballontekst">
    <w:name w:val="Balloon Text"/>
    <w:basedOn w:val="Standaard"/>
    <w:link w:val="BallontekstChar"/>
    <w:uiPriority w:val="99"/>
    <w:semiHidden/>
    <w:unhideWhenUsed/>
    <w:rsid w:val="00EB67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675B"/>
    <w:rPr>
      <w:rFonts w:ascii="Segoe UI" w:hAnsi="Segoe UI" w:cs="Segoe UI"/>
      <w:color w:val="auto"/>
      <w:sz w:val="18"/>
      <w:szCs w:val="18"/>
    </w:rPr>
  </w:style>
  <w:style w:type="character" w:styleId="GevolgdeHyperlink">
    <w:name w:val="FollowedHyperlink"/>
    <w:basedOn w:val="Standaardalinea-lettertype"/>
    <w:uiPriority w:val="99"/>
    <w:semiHidden/>
    <w:unhideWhenUsed/>
    <w:rsid w:val="00685A7A"/>
    <w:rPr>
      <w:color w:val="3EBBF0" w:themeColor="followedHyperlink"/>
      <w:u w:val="single"/>
    </w:rPr>
  </w:style>
  <w:style w:type="character" w:customStyle="1" w:styleId="Onopgelostemelding1">
    <w:name w:val="Onopgeloste melding1"/>
    <w:basedOn w:val="Standaardalinea-lettertype"/>
    <w:uiPriority w:val="99"/>
    <w:semiHidden/>
    <w:unhideWhenUsed/>
    <w:rsid w:val="00FF1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629261">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pleinmiddentwente.n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salbatros.nl/wp-content/uploads/2018/07/SOP-2018.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swv2302.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ornebroek\AppData\Local\Packages\Microsoft.MicrosoftEdge_8wekyb3d8bbwe\TempState\Downloads\tf0384366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532EED3EC34530BAC88DB3A130D1E9"/>
        <w:category>
          <w:name w:val="Algemeen"/>
          <w:gallery w:val="placeholder"/>
        </w:category>
        <w:types>
          <w:type w:val="bbPlcHdr"/>
        </w:types>
        <w:behaviors>
          <w:behavior w:val="content"/>
        </w:behaviors>
        <w:guid w:val="{91B31798-76CB-45E4-955E-E99E414EA004}"/>
      </w:docPartPr>
      <w:docPartBody>
        <w:p w:rsidR="007C49FA" w:rsidRDefault="007C49FA">
          <w:pPr>
            <w:pStyle w:val="8A532EED3EC34530BAC88DB3A130D1E9"/>
          </w:pPr>
          <w:r>
            <w:t>[Titel van bedrijfsplan]</w:t>
          </w:r>
        </w:p>
      </w:docPartBody>
    </w:docPart>
    <w:docPart>
      <w:docPartPr>
        <w:name w:val="3B780C500D0D49B389BA5695CA68D42C"/>
        <w:category>
          <w:name w:val="Algemeen"/>
          <w:gallery w:val="placeholder"/>
        </w:category>
        <w:types>
          <w:type w:val="bbPlcHdr"/>
        </w:types>
        <w:behaviors>
          <w:behavior w:val="content"/>
        </w:behaviors>
        <w:guid w:val="{DCD79B26-7DD2-4C49-AC73-488B70FB3443}"/>
      </w:docPartPr>
      <w:docPartBody>
        <w:p w:rsidR="007C49FA" w:rsidRDefault="007C49FA">
          <w:pPr>
            <w:pStyle w:val="3B780C500D0D49B389BA5695CA68D42C"/>
          </w:pPr>
          <w:r>
            <w:t>[Selecteer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9FA"/>
    <w:rsid w:val="00054E93"/>
    <w:rsid w:val="00231651"/>
    <w:rsid w:val="00312308"/>
    <w:rsid w:val="003748EA"/>
    <w:rsid w:val="004209C2"/>
    <w:rsid w:val="005464A3"/>
    <w:rsid w:val="00605653"/>
    <w:rsid w:val="006D3D12"/>
    <w:rsid w:val="007C49FA"/>
    <w:rsid w:val="00D6671A"/>
    <w:rsid w:val="00E02C44"/>
    <w:rsid w:val="00E53FE7"/>
    <w:rsid w:val="00E85860"/>
    <w:rsid w:val="00F937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ekstvoortijdelijkeaanduiding">
    <w:name w:val="Tekst voor tijdelijke aanduiding"/>
    <w:basedOn w:val="Standaardalinea-lettertype"/>
    <w:uiPriority w:val="99"/>
    <w:semiHidden/>
    <w:rPr>
      <w:color w:val="808080"/>
    </w:rPr>
  </w:style>
  <w:style w:type="paragraph" w:customStyle="1" w:styleId="9BC5715F833A4F70A96EB48B966A5378">
    <w:name w:val="9BC5715F833A4F70A96EB48B966A5378"/>
  </w:style>
  <w:style w:type="paragraph" w:customStyle="1" w:styleId="BD53E4C45B6E4FF58E84CD1B74283332">
    <w:name w:val="BD53E4C45B6E4FF58E84CD1B74283332"/>
  </w:style>
  <w:style w:type="paragraph" w:customStyle="1" w:styleId="1403B9D2F74043869A18CB1D271A7DA9">
    <w:name w:val="1403B9D2F74043869A18CB1D271A7DA9"/>
  </w:style>
  <w:style w:type="paragraph" w:customStyle="1" w:styleId="8A532EED3EC34530BAC88DB3A130D1E9">
    <w:name w:val="8A532EED3EC34530BAC88DB3A130D1E9"/>
  </w:style>
  <w:style w:type="paragraph" w:customStyle="1" w:styleId="3B780C500D0D49B389BA5695CA68D42C">
    <w:name w:val="3B780C500D0D49B389BA5695CA68D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Business Set">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2018-04-01T00:00:00</PublishDate>
  <Abstract/>
  <CompanyAddress>Kievitstraat 63
7471 EL  Goor</CompanyAddress>
  <CompanyPhone/>
  <CompanyFax/>
  <CompanyEmail>directie@bsalbatros.nl</CompanyEmail>
</CoverPageProperties>
</file>

<file path=customXml/item2.xml><?xml version="1.0" encoding="utf-8"?>
<?mso-contentType encoding="utf-8"?>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e6b10b74-023b-4505-bd21-3dea7fe386f6" xsi:nil="true"/>
    <AssetExpire xmlns="e6b10b74-023b-4505-bd21-3dea7fe386f6">2029-01-01T08:00:00+00:00</AssetExpire>
    <CampaignTagsTaxHTField0 xmlns="e6b10b74-023b-4505-bd21-3dea7fe386f6">
      <Terms xmlns="http://schemas.microsoft.com/office/infopath/2007/PartnerControls"/>
    </CampaignTagsTaxHTField0>
    <IntlLangReviewDate xmlns="e6b10b74-023b-4505-bd21-3dea7fe386f6" xsi:nil="true"/>
    <TPFriendlyName xmlns="e6b10b74-023b-4505-bd21-3dea7fe386f6" xsi:nil="true"/>
    <IntlLangReview xmlns="e6b10b74-023b-4505-bd21-3dea7fe386f6">false</IntlLangReview>
    <LocLastLocAttemptVersionLookup xmlns="e6b10b74-023b-4505-bd21-3dea7fe386f6">182241</LocLastLocAttemptVersionLookup>
    <PolicheckWords xmlns="e6b10b74-023b-4505-bd21-3dea7fe386f6" xsi:nil="true"/>
    <SubmitterId xmlns="e6b10b74-023b-4505-bd21-3dea7fe386f6" xsi:nil="true"/>
    <AcquiredFrom xmlns="e6b10b74-023b-4505-bd21-3dea7fe386f6">Internal MS</AcquiredFrom>
    <EditorialStatus xmlns="e6b10b74-023b-4505-bd21-3dea7fe386f6">Complete</EditorialStatus>
    <Markets xmlns="e6b10b74-023b-4505-bd21-3dea7fe386f6"/>
    <OriginAsset xmlns="e6b10b74-023b-4505-bd21-3dea7fe386f6" xsi:nil="true"/>
    <AssetStart xmlns="e6b10b74-023b-4505-bd21-3dea7fe386f6">2012-11-14T02:04:00+00:00</AssetStart>
    <FriendlyTitle xmlns="e6b10b74-023b-4505-bd21-3dea7fe386f6" xsi:nil="true"/>
    <MarketSpecific xmlns="e6b10b74-023b-4505-bd21-3dea7fe386f6">false</MarketSpecific>
    <TPNamespace xmlns="e6b10b74-023b-4505-bd21-3dea7fe386f6" xsi:nil="true"/>
    <PublishStatusLookup xmlns="e6b10b74-023b-4505-bd21-3dea7fe386f6">
      <Value>377900</Value>
    </PublishStatusLookup>
    <APAuthor xmlns="e6b10b74-023b-4505-bd21-3dea7fe386f6">
      <UserInfo>
        <DisplayName>System Account</DisplayName>
        <AccountId>1073741823</AccountId>
        <AccountType/>
      </UserInfo>
    </APAuthor>
    <TPCommandLine xmlns="e6b10b74-023b-4505-bd21-3dea7fe386f6" xsi:nil="true"/>
    <IntlLangReviewer xmlns="e6b10b74-023b-4505-bd21-3dea7fe386f6" xsi:nil="true"/>
    <OpenTemplate xmlns="e6b10b74-023b-4505-bd21-3dea7fe386f6">true</OpenTemplate>
    <CSXSubmissionDate xmlns="e6b10b74-023b-4505-bd21-3dea7fe386f6" xsi:nil="true"/>
    <TaxCatchAll xmlns="e6b10b74-023b-4505-bd21-3dea7fe386f6"/>
    <Manager xmlns="e6b10b74-023b-4505-bd21-3dea7fe386f6" xsi:nil="true"/>
    <NumericId xmlns="e6b10b74-023b-4505-bd21-3dea7fe386f6" xsi:nil="true"/>
    <ParentAssetId xmlns="e6b10b74-023b-4505-bd21-3dea7fe386f6" xsi:nil="true"/>
    <OriginalSourceMarket xmlns="e6b10b74-023b-4505-bd21-3dea7fe386f6">english</OriginalSourceMarket>
    <ApprovalStatus xmlns="e6b10b74-023b-4505-bd21-3dea7fe386f6">InProgress</ApprovalStatus>
    <TPComponent xmlns="e6b10b74-023b-4505-bd21-3dea7fe386f6" xsi:nil="true"/>
    <EditorialTags xmlns="e6b10b74-023b-4505-bd21-3dea7fe386f6" xsi:nil="true"/>
    <TPExecutable xmlns="e6b10b74-023b-4505-bd21-3dea7fe386f6" xsi:nil="true"/>
    <TPLaunchHelpLink xmlns="e6b10b74-023b-4505-bd21-3dea7fe386f6" xsi:nil="true"/>
    <LocComments xmlns="e6b10b74-023b-4505-bd21-3dea7fe386f6" xsi:nil="true"/>
    <LocRecommendedHandoff xmlns="e6b10b74-023b-4505-bd21-3dea7fe386f6" xsi:nil="true"/>
    <SourceTitle xmlns="e6b10b74-023b-4505-bd21-3dea7fe386f6" xsi:nil="true"/>
    <CSXUpdate xmlns="e6b10b74-023b-4505-bd21-3dea7fe386f6">false</CSXUpdate>
    <IntlLocPriority xmlns="e6b10b74-023b-4505-bd21-3dea7fe386f6" xsi:nil="true"/>
    <UAProjectedTotalWords xmlns="e6b10b74-023b-4505-bd21-3dea7fe386f6" xsi:nil="true"/>
    <AssetType xmlns="e6b10b74-023b-4505-bd21-3dea7fe386f6">TP</AssetType>
    <MachineTranslated xmlns="e6b10b74-023b-4505-bd21-3dea7fe386f6">false</MachineTranslated>
    <OutputCachingOn xmlns="e6b10b74-023b-4505-bd21-3dea7fe386f6">true</OutputCachingOn>
    <TemplateStatus xmlns="e6b10b74-023b-4505-bd21-3dea7fe386f6">Complete</TemplateStatus>
    <IsSearchable xmlns="e6b10b74-023b-4505-bd21-3dea7fe386f6">true</IsSearchable>
    <ContentItem xmlns="e6b10b74-023b-4505-bd21-3dea7fe386f6" xsi:nil="true"/>
    <HandoffToMSDN xmlns="e6b10b74-023b-4505-bd21-3dea7fe386f6" xsi:nil="true"/>
    <ShowIn xmlns="e6b10b74-023b-4505-bd21-3dea7fe386f6">Show everywhere</ShowIn>
    <ThumbnailAssetId xmlns="e6b10b74-023b-4505-bd21-3dea7fe386f6" xsi:nil="true"/>
    <UALocComments xmlns="e6b10b74-023b-4505-bd21-3dea7fe386f6" xsi:nil="true"/>
    <UALocRecommendation xmlns="e6b10b74-023b-4505-bd21-3dea7fe386f6">Localize</UALocRecommendation>
    <LastModifiedDateTime xmlns="e6b10b74-023b-4505-bd21-3dea7fe386f6" xsi:nil="true"/>
    <LegacyData xmlns="e6b10b74-023b-4505-bd21-3dea7fe386f6" xsi:nil="true"/>
    <LocManualTestRequired xmlns="e6b10b74-023b-4505-bd21-3dea7fe386f6">false</LocManualTestRequired>
    <LocMarketGroupTiers2 xmlns="e6b10b74-023b-4505-bd21-3dea7fe386f6" xsi:nil="true"/>
    <ClipArtFilename xmlns="e6b10b74-023b-4505-bd21-3dea7fe386f6" xsi:nil="true"/>
    <TPApplication xmlns="e6b10b74-023b-4505-bd21-3dea7fe386f6" xsi:nil="true"/>
    <CSXHash xmlns="e6b10b74-023b-4505-bd21-3dea7fe386f6" xsi:nil="true"/>
    <DirectSourceMarket xmlns="e6b10b74-023b-4505-bd21-3dea7fe386f6">english</DirectSourceMarket>
    <PrimaryImageGen xmlns="e6b10b74-023b-4505-bd21-3dea7fe386f6">true</PrimaryImageGen>
    <PlannedPubDate xmlns="e6b10b74-023b-4505-bd21-3dea7fe386f6" xsi:nil="true"/>
    <CSXSubmissionMarket xmlns="e6b10b74-023b-4505-bd21-3dea7fe386f6" xsi:nil="true"/>
    <Downloads xmlns="e6b10b74-023b-4505-bd21-3dea7fe386f6">0</Downloads>
    <ArtSampleDocs xmlns="e6b10b74-023b-4505-bd21-3dea7fe386f6" xsi:nil="true"/>
    <TrustLevel xmlns="e6b10b74-023b-4505-bd21-3dea7fe386f6">1 Microsoft Managed Content</TrustLevel>
    <BlockPublish xmlns="e6b10b74-023b-4505-bd21-3dea7fe386f6">false</BlockPublish>
    <TPLaunchHelpLinkType xmlns="e6b10b74-023b-4505-bd21-3dea7fe386f6">Template</TPLaunchHelpLinkType>
    <LocalizationTagsTaxHTField0 xmlns="e6b10b74-023b-4505-bd21-3dea7fe386f6">
      <Terms xmlns="http://schemas.microsoft.com/office/infopath/2007/PartnerControls"/>
    </LocalizationTagsTaxHTField0>
    <BusinessGroup xmlns="e6b10b74-023b-4505-bd21-3dea7fe386f6" xsi:nil="true"/>
    <Providers xmlns="e6b10b74-023b-4505-bd21-3dea7fe386f6" xsi:nil="true"/>
    <TemplateTemplateType xmlns="e6b10b74-023b-4505-bd21-3dea7fe386f6">Word Document Template</TemplateTemplateType>
    <TimesCloned xmlns="e6b10b74-023b-4505-bd21-3dea7fe386f6" xsi:nil="true"/>
    <TPAppVersion xmlns="e6b10b74-023b-4505-bd21-3dea7fe386f6" xsi:nil="true"/>
    <VoteCount xmlns="e6b10b74-023b-4505-bd21-3dea7fe386f6" xsi:nil="true"/>
    <FeatureTagsTaxHTField0 xmlns="e6b10b74-023b-4505-bd21-3dea7fe386f6">
      <Terms xmlns="http://schemas.microsoft.com/office/infopath/2007/PartnerControls"/>
    </FeatureTagsTaxHTField0>
    <Provider xmlns="e6b10b74-023b-4505-bd21-3dea7fe386f6" xsi:nil="true"/>
    <UACurrentWords xmlns="e6b10b74-023b-4505-bd21-3dea7fe386f6" xsi:nil="true"/>
    <AssetId xmlns="e6b10b74-023b-4505-bd21-3dea7fe386f6">TP103843659</AssetId>
    <TPClientViewer xmlns="e6b10b74-023b-4505-bd21-3dea7fe386f6" xsi:nil="true"/>
    <DSATActionTaken xmlns="e6b10b74-023b-4505-bd21-3dea7fe386f6" xsi:nil="true"/>
    <APEditor xmlns="e6b10b74-023b-4505-bd21-3dea7fe386f6">
      <UserInfo>
        <DisplayName/>
        <AccountId xsi:nil="true"/>
        <AccountType/>
      </UserInfo>
    </APEditor>
    <TPInstallLocation xmlns="e6b10b74-023b-4505-bd21-3dea7fe386f6" xsi:nil="true"/>
    <OOCacheId xmlns="e6b10b74-023b-4505-bd21-3dea7fe386f6" xsi:nil="true"/>
    <IsDeleted xmlns="e6b10b74-023b-4505-bd21-3dea7fe386f6">false</IsDeleted>
    <PublishTargets xmlns="e6b10b74-023b-4505-bd21-3dea7fe386f6">OfficeOnlineVNext</PublishTargets>
    <ApprovalLog xmlns="e6b10b74-023b-4505-bd21-3dea7fe386f6" xsi:nil="true"/>
    <BugNumber xmlns="e6b10b74-023b-4505-bd21-3dea7fe386f6" xsi:nil="true"/>
    <CrawlForDependencies xmlns="e6b10b74-023b-4505-bd21-3dea7fe386f6">false</CrawlForDependencies>
    <InternalTagsTaxHTField0 xmlns="e6b10b74-023b-4505-bd21-3dea7fe386f6">
      <Terms xmlns="http://schemas.microsoft.com/office/infopath/2007/PartnerControls"/>
    </InternalTagsTaxHTField0>
    <LastHandOff xmlns="e6b10b74-023b-4505-bd21-3dea7fe386f6" xsi:nil="true"/>
    <Milestone xmlns="e6b10b74-023b-4505-bd21-3dea7fe386f6" xsi:nil="true"/>
    <OriginalRelease xmlns="e6b10b74-023b-4505-bd21-3dea7fe386f6">15</OriginalRelease>
    <RecommendationsModifier xmlns="e6b10b74-023b-4505-bd21-3dea7fe386f6" xsi:nil="true"/>
    <ScenarioTagsTaxHTField0 xmlns="e6b10b74-023b-4505-bd21-3dea7fe386f6">
      <Terms xmlns="http://schemas.microsoft.com/office/infopath/2007/PartnerControls"/>
    </ScenarioTagsTaxHTField0>
    <UANotes xmlns="e6b10b74-023b-4505-bd21-3dea7fe386f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CBDA964ABCF6134795B89D3DFFAE1FEF0400396DD46F8E1CE5468AAD42C750079EC0" ma:contentTypeVersion="56" ma:contentTypeDescription="Create a new document." ma:contentTypeScope="" ma:versionID="037949562267adc420c401b5d1081b0d">
  <xsd:schema xmlns:xsd="http://www.w3.org/2001/XMLSchema" xmlns:xs="http://www.w3.org/2001/XMLSchema" xmlns:p="http://schemas.microsoft.com/office/2006/metadata/properties" xmlns:ns2="e6b10b74-023b-4505-bd21-3dea7fe386f6" targetNamespace="http://schemas.microsoft.com/office/2006/metadata/properties" ma:root="true" ma:fieldsID="27379c82448e8bb51bda9e1977bc4244" ns2:_="">
    <xsd:import namespace="e6b10b74-023b-4505-bd21-3dea7fe386f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10b74-023b-4505-bd21-3dea7fe386f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e82df2b8-fe41-4947-8486-51a5ce8b26f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63E0F41-F43D-451E-9C99-BB9828D6CA16}" ma:internalName="CSXSubmissionMarket" ma:readOnly="false" ma:showField="MarketName" ma:web="e6b10b74-023b-4505-bd21-3dea7fe386f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889c2e3-9949-4ec1-a054-3409735ce40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1B8A0728-958F-48E5-830D-7FB0F42DE0DE}" ma:internalName="InProjectListLookup" ma:readOnly="true" ma:showField="InProjectLis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21a37816-d32f-435f-b65b-828592c3f9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1B8A0728-958F-48E5-830D-7FB0F42DE0DE}" ma:internalName="LastCompleteVersionLookup" ma:readOnly="true" ma:showField="LastComplete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1B8A0728-958F-48E5-830D-7FB0F42DE0DE}" ma:internalName="LastPreviewErrorLookup" ma:readOnly="true" ma:showField="LastPreview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1B8A0728-958F-48E5-830D-7FB0F42DE0DE}" ma:internalName="LastPreviewResultLookup" ma:readOnly="true" ma:showField="LastPreview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1B8A0728-958F-48E5-830D-7FB0F42DE0DE}" ma:internalName="LastPreviewAttemptDateLookup" ma:readOnly="true" ma:showField="LastPreview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1B8A0728-958F-48E5-830D-7FB0F42DE0DE}" ma:internalName="LastPreviewedByLookup" ma:readOnly="true" ma:showField="LastPreview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1B8A0728-958F-48E5-830D-7FB0F42DE0DE}" ma:internalName="LastPreviewTimeLookup" ma:readOnly="true" ma:showField="LastPreview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1B8A0728-958F-48E5-830D-7FB0F42DE0DE}" ma:internalName="LastPreviewVersionLookup" ma:readOnly="true" ma:showField="LastPreview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1B8A0728-958F-48E5-830D-7FB0F42DE0DE}" ma:internalName="LastPublishErrorLookup" ma:readOnly="true" ma:showField="LastPublish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1B8A0728-958F-48E5-830D-7FB0F42DE0DE}" ma:internalName="LastPublishResultLookup" ma:readOnly="true" ma:showField="LastPublish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1B8A0728-958F-48E5-830D-7FB0F42DE0DE}" ma:internalName="LastPublishAttemptDateLookup" ma:readOnly="true" ma:showField="LastPublish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1B8A0728-958F-48E5-830D-7FB0F42DE0DE}" ma:internalName="LastPublishedByLookup" ma:readOnly="true" ma:showField="LastPublish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1B8A0728-958F-48E5-830D-7FB0F42DE0DE}" ma:internalName="LastPublishTimeLookup" ma:readOnly="true" ma:showField="LastPublish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1B8A0728-958F-48E5-830D-7FB0F42DE0DE}" ma:internalName="LastPublishVersionLookup" ma:readOnly="true" ma:showField="LastPublish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17E829A-F1CE-4E08-A3F4-0A7C7B006C3F}" ma:internalName="LocLastLocAttemptVersionLookup" ma:readOnly="false" ma:showField="LastLocAttemptVersion" ma:web="e6b10b74-023b-4505-bd21-3dea7fe386f6">
      <xsd:simpleType>
        <xsd:restriction base="dms:Lookup"/>
      </xsd:simpleType>
    </xsd:element>
    <xsd:element name="LocLastLocAttemptVersionTypeLookup" ma:index="71" nillable="true" ma:displayName="Loc Last Loc Attempt Version Type" ma:default="" ma:list="{A17E829A-F1CE-4E08-A3F4-0A7C7B006C3F}" ma:internalName="LocLastLocAttemptVersionTypeLookup" ma:readOnly="true" ma:showField="LastLocAttemptVersionType" ma:web="e6b10b74-023b-4505-bd21-3dea7fe386f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17E829A-F1CE-4E08-A3F4-0A7C7B006C3F}" ma:internalName="LocNewPublishedVersionLookup" ma:readOnly="true" ma:showField="NewPublishedVersion" ma:web="e6b10b74-023b-4505-bd21-3dea7fe386f6">
      <xsd:simpleType>
        <xsd:restriction base="dms:Lookup"/>
      </xsd:simpleType>
    </xsd:element>
    <xsd:element name="LocOverallHandbackStatusLookup" ma:index="75" nillable="true" ma:displayName="Loc Overall Handback Status" ma:default="" ma:list="{A17E829A-F1CE-4E08-A3F4-0A7C7B006C3F}" ma:internalName="LocOverallHandbackStatusLookup" ma:readOnly="true" ma:showField="OverallHandbackStatus" ma:web="e6b10b74-023b-4505-bd21-3dea7fe386f6">
      <xsd:simpleType>
        <xsd:restriction base="dms:Lookup"/>
      </xsd:simpleType>
    </xsd:element>
    <xsd:element name="LocOverallLocStatusLookup" ma:index="76" nillable="true" ma:displayName="Loc Overall Localize Status" ma:default="" ma:list="{A17E829A-F1CE-4E08-A3F4-0A7C7B006C3F}" ma:internalName="LocOverallLocStatusLookup" ma:readOnly="true" ma:showField="OverallLocStatus" ma:web="e6b10b74-023b-4505-bd21-3dea7fe386f6">
      <xsd:simpleType>
        <xsd:restriction base="dms:Lookup"/>
      </xsd:simpleType>
    </xsd:element>
    <xsd:element name="LocOverallPreviewStatusLookup" ma:index="77" nillable="true" ma:displayName="Loc Overall Preview Status" ma:default="" ma:list="{A17E829A-F1CE-4E08-A3F4-0A7C7B006C3F}" ma:internalName="LocOverallPreviewStatusLookup" ma:readOnly="true" ma:showField="OverallPreviewStatus" ma:web="e6b10b74-023b-4505-bd21-3dea7fe386f6">
      <xsd:simpleType>
        <xsd:restriction base="dms:Lookup"/>
      </xsd:simpleType>
    </xsd:element>
    <xsd:element name="LocOverallPublishStatusLookup" ma:index="78" nillable="true" ma:displayName="Loc Overall Publish Status" ma:default="" ma:list="{A17E829A-F1CE-4E08-A3F4-0A7C7B006C3F}" ma:internalName="LocOverallPublishStatusLookup" ma:readOnly="true" ma:showField="OverallPublishStatus" ma:web="e6b10b74-023b-4505-bd21-3dea7fe386f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17E829A-F1CE-4E08-A3F4-0A7C7B006C3F}" ma:internalName="LocProcessedForHandoffsLookup" ma:readOnly="true" ma:showField="ProcessedForHandoffs" ma:web="e6b10b74-023b-4505-bd21-3dea7fe386f6">
      <xsd:simpleType>
        <xsd:restriction base="dms:Lookup"/>
      </xsd:simpleType>
    </xsd:element>
    <xsd:element name="LocProcessedForMarketsLookup" ma:index="81" nillable="true" ma:displayName="Loc Processed For Markets" ma:default="" ma:list="{A17E829A-F1CE-4E08-A3F4-0A7C7B006C3F}" ma:internalName="LocProcessedForMarketsLookup" ma:readOnly="true" ma:showField="ProcessedForMarkets" ma:web="e6b10b74-023b-4505-bd21-3dea7fe386f6">
      <xsd:simpleType>
        <xsd:restriction base="dms:Lookup"/>
      </xsd:simpleType>
    </xsd:element>
    <xsd:element name="LocPublishedDependentAssetsLookup" ma:index="82" nillable="true" ma:displayName="Loc Published Dependent Assets" ma:default="" ma:list="{A17E829A-F1CE-4E08-A3F4-0A7C7B006C3F}" ma:internalName="LocPublishedDependentAssetsLookup" ma:readOnly="true" ma:showField="PublishedDependentAssets" ma:web="e6b10b74-023b-4505-bd21-3dea7fe386f6">
      <xsd:simpleType>
        <xsd:restriction base="dms:Lookup"/>
      </xsd:simpleType>
    </xsd:element>
    <xsd:element name="LocPublishedLinkedAssetsLookup" ma:index="83" nillable="true" ma:displayName="Loc Published Linked Assets" ma:default="" ma:list="{A17E829A-F1CE-4E08-A3F4-0A7C7B006C3F}" ma:internalName="LocPublishedLinkedAssetsLookup" ma:readOnly="true" ma:showField="PublishedLinkedAssets" ma:web="e6b10b74-023b-4505-bd21-3dea7fe386f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9f7e258f-951e-4553-882a-df481c2855c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63E0F41-F43D-451E-9C99-BB9828D6CA16}" ma:internalName="Markets" ma:readOnly="false" ma:showField="MarketNa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1B8A0728-958F-48E5-830D-7FB0F42DE0DE}" ma:internalName="NumOfRatingsLookup" ma:readOnly="true" ma:showField="NumOfRating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1B8A0728-958F-48E5-830D-7FB0F42DE0DE}" ma:internalName="PublishStatusLookup" ma:readOnly="false" ma:showField="PublishStatu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45eb1e28-141a-471b-b8e5-0e0806215fb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ee155f21-437f-4384-b449-96db9b31c898}" ma:internalName="TaxCatchAll" ma:showField="CatchAllData"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ee155f21-437f-4384-b449-96db9b31c898}" ma:internalName="TaxCatchAllLabel" ma:readOnly="true" ma:showField="CatchAllDataLabel"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49B91EDE-5397-46E5-8069-B2629F7CA550}">
  <ds:schemaRefs>
    <ds:schemaRef ds:uri="e6b10b74-023b-4505-bd21-3dea7fe386f6"/>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E115035-185F-4212-BFA8-8F4CFE16B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10b74-023b-4505-bd21-3dea7fe38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6E76D3-2C13-49F4-9B6A-697CA143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tf03843660.dotx</Template>
  <TotalTime>238</TotalTime>
  <Pages>24</Pages>
  <Words>6018</Words>
  <Characters>33099</Characters>
  <Application>Microsoft Office Word</Application>
  <DocSecurity>0</DocSecurity>
  <Lines>275</Lines>
  <Paragraphs>78</Paragraphs>
  <ScaleCrop>false</ScaleCrop>
  <HeadingPairs>
    <vt:vector size="6" baseType="variant">
      <vt:variant>
        <vt:lpstr>Titel</vt:lpstr>
      </vt:variant>
      <vt:variant>
        <vt:i4>1</vt:i4>
      </vt:variant>
      <vt:variant>
        <vt:lpstr>Title</vt:lpstr>
      </vt:variant>
      <vt:variant>
        <vt:i4>1</vt:i4>
      </vt:variant>
      <vt:variant>
        <vt:lpstr>Headings</vt:lpstr>
      </vt:variant>
      <vt:variant>
        <vt:i4>36</vt:i4>
      </vt:variant>
    </vt:vector>
  </HeadingPairs>
  <TitlesOfParts>
    <vt:vector size="38" baseType="lpstr">
      <vt:lpstr>Schoolplan 2019-2023</vt:lpstr>
      <vt:lpstr/>
      <vt:lpstr>Samenvatting</vt:lpstr>
      <vt:lpstr>    Belangrijkste punten</vt:lpstr>
      <vt:lpstr>    Doelstellingen</vt:lpstr>
      <vt:lpstr>    Missieverklaring</vt:lpstr>
      <vt:lpstr>    Sleutels voor succes</vt:lpstr>
      <vt:lpstr>Beschrijving van bedrijf</vt:lpstr>
      <vt:lpstr>    Eigendom van bedrijf/rechtsvorm</vt:lpstr>
      <vt:lpstr>    Locatie</vt:lpstr>
      <vt:lpstr>    Interieur</vt:lpstr>
      <vt:lpstr>    Kantooruren</vt:lpstr>
      <vt:lpstr>    Producten en services</vt:lpstr>
      <vt:lpstr>    Leveranciers</vt:lpstr>
      <vt:lpstr>    Service</vt:lpstr>
      <vt:lpstr>    Productie</vt:lpstr>
      <vt:lpstr>    Management</vt:lpstr>
      <vt:lpstr>    Financieel beheer</vt:lpstr>
      <vt:lpstr>    Samenvatting van opstarten/overname</vt:lpstr>
      <vt:lpstr>Marketing</vt:lpstr>
      <vt:lpstr>    Marktanalyse</vt:lpstr>
      <vt:lpstr>    Marktsegmentatie</vt:lpstr>
      <vt:lpstr>    Concurrentie</vt:lpstr>
      <vt:lpstr>    Prijzen</vt:lpstr>
      <vt:lpstr>        Reclame en promotie</vt:lpstr>
      <vt:lpstr>        Strategie en implementatie</vt:lpstr>
      <vt:lpstr>Bijlage</vt:lpstr>
      <vt:lpstr>    Opstartkosten</vt:lpstr>
      <vt:lpstr>    Opstartkapitaal bepalen</vt:lpstr>
      <vt:lpstr>    Cashflow</vt:lpstr>
      <vt:lpstr>    Inkomstenprognose</vt:lpstr>
      <vt:lpstr>    Winst- en verliesoverzicht</vt:lpstr>
      <vt:lpstr>        Winst en verlies, begroot t.o. werkelijk: (&lt;[Beginmaand, jaar]&gt;—&lt;[Eindmaand, jaar</vt:lpstr>
      <vt:lpstr>    Balans</vt:lpstr>
      <vt:lpstr>    Omzetprognose</vt:lpstr>
      <vt:lpstr>    Mijlpalen</vt:lpstr>
      <vt:lpstr>    Break-evenanalyse</vt:lpstr>
      <vt:lpstr>    Diverse documenten</vt:lpstr>
    </vt:vector>
  </TitlesOfParts>
  <Company/>
  <LinksUpToDate>false</LinksUpToDate>
  <CharactersWithSpaces>39039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2019-2023</dc:title>
  <dc:subject/>
  <dc:creator>Bornebroek, Karen</dc:creator>
  <cp:keywords/>
  <dc:description/>
  <cp:lastModifiedBy>Dam, Chantal ten</cp:lastModifiedBy>
  <cp:revision>23</cp:revision>
  <dcterms:created xsi:type="dcterms:W3CDTF">2019-05-31T08:40:00Z</dcterms:created>
  <dcterms:modified xsi:type="dcterms:W3CDTF">2019-07-05T11:27:00Z</dcterms:modified>
  <cp:contentStatus>www.bsalbatros.nl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0x010100CBDA964ABCF6134795B89D3DFFAE1FEF0400396DD46F8E1CE5468AAD42C750079EC0</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CategoryTagsTaxHTField0">
    <vt:lpwstr/>
  </property>
  <property fmtid="{D5CDD505-2E9C-101B-9397-08002B2CF9AE}" pid="11" name="HiddenCategoryTagsTaxHTField0">
    <vt:lpwstr/>
  </property>
</Properties>
</file>