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67243E" w:rsidRDefault="00765C0C">
      <w:pPr>
        <w:rPr>
          <w:rFonts w:ascii="Comic Sans MS" w:hAnsi="Comic Sans MS"/>
          <w:b/>
          <w:bCs/>
          <w:sz w:val="96"/>
          <w:szCs w:val="96"/>
        </w:rPr>
      </w:pPr>
      <w:bookmarkStart w:id="0" w:name="_GoBack"/>
      <w:bookmarkEnd w:id="0"/>
      <w:r>
        <w:rPr>
          <w:rFonts w:ascii="Comic Sans MS" w:hAnsi="Comic Sans MS"/>
          <w:b/>
          <w:bCs/>
          <w:sz w:val="96"/>
          <w:szCs w:val="96"/>
        </w:rPr>
        <w:t>Derde Kamer</w:t>
      </w:r>
    </w:p>
    <w:p w:rsidR="00765C0C" w:rsidRPr="00765C0C" w:rsidRDefault="00765C0C">
      <w:pPr>
        <w:rPr>
          <w:rFonts w:ascii="Comic Sans MS" w:hAnsi="Comic Sans MS"/>
          <w:sz w:val="28"/>
          <w:szCs w:val="28"/>
        </w:rPr>
      </w:pPr>
      <w:r w:rsidRPr="00765C0C">
        <w:rPr>
          <w:rFonts w:ascii="Comic Sans MS" w:hAnsi="Comic Sans MS"/>
          <w:sz w:val="28"/>
          <w:szCs w:val="28"/>
        </w:rPr>
        <w:t xml:space="preserve">De afgelopen twee weken zijn wij druk geweest met ‘de Derde </w:t>
      </w:r>
      <w:r>
        <w:rPr>
          <w:rFonts w:ascii="Comic Sans MS" w:hAnsi="Comic Sans MS"/>
          <w:sz w:val="28"/>
          <w:szCs w:val="28"/>
        </w:rPr>
        <w:t>K</w:t>
      </w:r>
      <w:r w:rsidRPr="00765C0C">
        <w:rPr>
          <w:rFonts w:ascii="Comic Sans MS" w:hAnsi="Comic Sans MS"/>
          <w:sz w:val="28"/>
          <w:szCs w:val="28"/>
        </w:rPr>
        <w:t>amer’.</w:t>
      </w:r>
      <w:r w:rsidRPr="00765C0C">
        <w:rPr>
          <w:rFonts w:ascii="Comic Sans MS" w:hAnsi="Comic Sans MS"/>
          <w:sz w:val="28"/>
          <w:szCs w:val="28"/>
        </w:rPr>
        <w:br/>
        <w:t xml:space="preserve">Naast dat we veel geleerd hebben over de politiek hebben we een heus debat gevoerd. We hebben gedebatteerd over stellingen zoals; </w:t>
      </w:r>
      <w:r w:rsidRPr="00765C0C">
        <w:rPr>
          <w:rFonts w:ascii="Comic Sans MS" w:hAnsi="Comic Sans MS"/>
          <w:sz w:val="28"/>
          <w:szCs w:val="28"/>
        </w:rPr>
        <w:br/>
        <w:t>* Schooldagen duren voortaan tot 18:00 uur en de vrijdag is dan vrij.</w:t>
      </w:r>
      <w:r w:rsidRPr="00765C0C">
        <w:rPr>
          <w:rFonts w:ascii="Comic Sans MS" w:hAnsi="Comic Sans MS"/>
          <w:sz w:val="28"/>
          <w:szCs w:val="28"/>
        </w:rPr>
        <w:br/>
        <w:t xml:space="preserve">* Alle leerlingen in groep 8 moeten 1 dag helpen in het ziekenhuis of zorgcentra. </w:t>
      </w:r>
    </w:p>
    <w:p w:rsidR="00765C0C" w:rsidRPr="00765C0C" w:rsidRDefault="00765C0C">
      <w:pPr>
        <w:rPr>
          <w:rFonts w:ascii="Comic Sans MS" w:hAnsi="Comic Sans MS"/>
          <w:sz w:val="28"/>
          <w:szCs w:val="28"/>
        </w:rPr>
      </w:pPr>
    </w:p>
    <w:p w:rsidR="00765C0C" w:rsidRPr="00765C0C" w:rsidRDefault="00765C0C">
      <w:pPr>
        <w:rPr>
          <w:rFonts w:ascii="Comic Sans MS" w:hAnsi="Comic Sans MS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1667510</wp:posOffset>
            </wp:positionV>
            <wp:extent cx="5346700" cy="4010025"/>
            <wp:effectExtent l="171450" t="171450" r="177800" b="200025"/>
            <wp:wrapTight wrapText="bothSides">
              <wp:wrapPolygon edited="0">
                <wp:start x="-616" y="-924"/>
                <wp:lineTo x="-693" y="21446"/>
                <wp:lineTo x="-539" y="22575"/>
                <wp:lineTo x="22087" y="22575"/>
                <wp:lineTo x="22241" y="22267"/>
                <wp:lineTo x="22241" y="-924"/>
                <wp:lineTo x="-616" y="-924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C0C">
        <w:rPr>
          <w:rFonts w:ascii="Comic Sans MS" w:hAnsi="Comic Sans MS"/>
          <w:sz w:val="28"/>
          <w:szCs w:val="28"/>
        </w:rPr>
        <w:t xml:space="preserve">Tijdens Prinsjesdag hebben we een stukje live meegekeken. Naast de baard van onze koning vielen de hoedjes natuurlijk ook op. </w:t>
      </w:r>
      <w:r w:rsidRPr="00765C0C">
        <w:rPr>
          <w:rFonts w:ascii="Comic Sans MS" w:hAnsi="Comic Sans MS"/>
          <w:sz w:val="28"/>
          <w:szCs w:val="28"/>
        </w:rPr>
        <w:br/>
        <w:t xml:space="preserve">Omdat wij nu allemaal in een fractie zitten hebben we vandaag ons eigen hoedje gemaakt! </w:t>
      </w:r>
    </w:p>
    <w:p w:rsidR="00765C0C" w:rsidRDefault="00765C0C">
      <w:pPr>
        <w:rPr>
          <w:rFonts w:ascii="Comic Sans MS" w:hAnsi="Comic Sans MS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3340467</wp:posOffset>
            </wp:positionH>
            <wp:positionV relativeFrom="paragraph">
              <wp:posOffset>4662672</wp:posOffset>
            </wp:positionV>
            <wp:extent cx="2750185" cy="2750185"/>
            <wp:effectExtent l="304800" t="323850" r="297815" b="316865"/>
            <wp:wrapTight wrapText="bothSides">
              <wp:wrapPolygon edited="0">
                <wp:start x="-355" y="-13"/>
                <wp:lineTo x="-1039" y="326"/>
                <wp:lineTo x="-416" y="2637"/>
                <wp:lineTo x="-994" y="2793"/>
                <wp:lineTo x="-371" y="5104"/>
                <wp:lineTo x="-948" y="5260"/>
                <wp:lineTo x="-326" y="7571"/>
                <wp:lineTo x="-1048" y="7766"/>
                <wp:lineTo x="-425" y="10078"/>
                <wp:lineTo x="-1003" y="10233"/>
                <wp:lineTo x="-380" y="12545"/>
                <wp:lineTo x="-958" y="12700"/>
                <wp:lineTo x="-335" y="15012"/>
                <wp:lineTo x="-913" y="15168"/>
                <wp:lineTo x="-290" y="17479"/>
                <wp:lineTo x="-1012" y="17674"/>
                <wp:lineTo x="-350" y="20130"/>
                <wp:lineTo x="2401" y="21713"/>
                <wp:lineTo x="20838" y="21703"/>
                <wp:lineTo x="20982" y="21664"/>
                <wp:lineTo x="21849" y="21430"/>
                <wp:lineTo x="21778" y="1615"/>
                <wp:lineTo x="19316" y="-46"/>
                <wp:lineTo x="18954" y="-1963"/>
                <wp:lineTo x="16776" y="-1996"/>
                <wp:lineTo x="10275" y="-244"/>
                <wp:lineTo x="9652" y="-2555"/>
                <wp:lineTo x="656" y="-286"/>
                <wp:lineTo x="-355" y="-13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4920">
                      <a:off x="0" y="0"/>
                      <a:ext cx="275018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5414112</wp:posOffset>
            </wp:positionV>
            <wp:extent cx="2737485" cy="2737485"/>
            <wp:effectExtent l="247650" t="247650" r="234315" b="234315"/>
            <wp:wrapTight wrapText="bothSides">
              <wp:wrapPolygon edited="0">
                <wp:start x="20720" y="-307"/>
                <wp:lineTo x="8137" y="-2529"/>
                <wp:lineTo x="7691" y="-165"/>
                <wp:lineTo x="158" y="-1587"/>
                <wp:lineTo x="-734" y="3140"/>
                <wp:lineTo x="-751" y="17821"/>
                <wp:lineTo x="-311" y="20352"/>
                <wp:lineTo x="-358" y="21414"/>
                <wp:lineTo x="824" y="21637"/>
                <wp:lineTo x="971" y="21664"/>
                <wp:lineTo x="6632" y="21662"/>
                <wp:lineTo x="19337" y="21612"/>
                <wp:lineTo x="19485" y="21640"/>
                <wp:lineTo x="21823" y="19787"/>
                <wp:lineTo x="21902" y="-84"/>
                <wp:lineTo x="20720" y="-307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8799">
                      <a:off x="0" y="0"/>
                      <a:ext cx="273748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882852</wp:posOffset>
            </wp:positionV>
            <wp:extent cx="2519680" cy="2519680"/>
            <wp:effectExtent l="266700" t="266700" r="261620" b="26162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5324"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3433011</wp:posOffset>
            </wp:positionH>
            <wp:positionV relativeFrom="paragraph">
              <wp:posOffset>212892</wp:posOffset>
            </wp:positionV>
            <wp:extent cx="2629535" cy="2629535"/>
            <wp:effectExtent l="190500" t="190500" r="189865" b="189865"/>
            <wp:wrapTight wrapText="bothSides">
              <wp:wrapPolygon edited="0">
                <wp:start x="-297" y="-60"/>
                <wp:lineTo x="-290" y="20344"/>
                <wp:lineTo x="7019" y="21637"/>
                <wp:lineTo x="20785" y="21661"/>
                <wp:lineTo x="20940" y="21638"/>
                <wp:lineTo x="21868" y="21501"/>
                <wp:lineTo x="21797" y="1739"/>
                <wp:lineTo x="21569" y="191"/>
                <wp:lineTo x="19884" y="-509"/>
                <wp:lineTo x="17716" y="-189"/>
                <wp:lineTo x="17351" y="-2666"/>
                <wp:lineTo x="322" y="-152"/>
                <wp:lineTo x="-297" y="-6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982">
                      <a:off x="0" y="0"/>
                      <a:ext cx="26295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br/>
      </w:r>
    </w:p>
    <w:p w:rsidR="00765C0C" w:rsidRDefault="00765C0C">
      <w:pPr>
        <w:rPr>
          <w:rFonts w:ascii="Comic Sans MS" w:hAnsi="Comic Sans MS"/>
          <w:sz w:val="32"/>
          <w:szCs w:val="32"/>
        </w:rPr>
      </w:pPr>
    </w:p>
    <w:p w:rsidR="00765C0C" w:rsidRDefault="00765C0C">
      <w:pPr>
        <w:rPr>
          <w:rFonts w:ascii="Comic Sans MS" w:hAnsi="Comic Sans MS"/>
          <w:sz w:val="32"/>
          <w:szCs w:val="32"/>
        </w:rPr>
      </w:pPr>
    </w:p>
    <w:p w:rsidR="00765C0C" w:rsidRPr="00765C0C" w:rsidRDefault="00765C0C">
      <w:pPr>
        <w:rPr>
          <w:rFonts w:ascii="Comic Sans MS" w:hAnsi="Comic Sans MS"/>
          <w:sz w:val="32"/>
          <w:szCs w:val="32"/>
        </w:rPr>
      </w:pPr>
    </w:p>
    <w:sectPr w:rsidR="00765C0C" w:rsidRPr="00765C0C" w:rsidSect="00765C0C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0C"/>
    <w:rsid w:val="0067243E"/>
    <w:rsid w:val="00765C0C"/>
    <w:rsid w:val="00E2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DC813-D41E-4960-9D30-8C8C303B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D6646FD6</Template>
  <TotalTime>0</TotalTime>
  <Pages>3</Pages>
  <Words>92</Words>
  <Characters>512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Verkuyten, Irene</dc:creator>
  <cp:keywords/>
  <dc:description/>
  <cp:lastModifiedBy>Dam, Chantal ten</cp:lastModifiedBy>
  <cp:revision>2</cp:revision>
  <dcterms:created xsi:type="dcterms:W3CDTF">2019-09-22T17:02:00Z</dcterms:created>
  <dcterms:modified xsi:type="dcterms:W3CDTF">2019-09-22T17:02:00Z</dcterms:modified>
</cp:coreProperties>
</file>