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62254E" w:rsidRPr="0062254E" w:rsidRDefault="0062254E" w:rsidP="0062254E">
      <w:pPr>
        <w:rPr>
          <w:b/>
          <w:bCs/>
          <w:sz w:val="44"/>
          <w:szCs w:val="44"/>
        </w:rPr>
      </w:pPr>
      <w:bookmarkStart w:id="0" w:name="_GoBack"/>
      <w:bookmarkEnd w:id="0"/>
      <w:r w:rsidRPr="0062254E">
        <w:rPr>
          <w:b/>
          <w:bCs/>
          <w:sz w:val="44"/>
          <w:szCs w:val="44"/>
        </w:rPr>
        <w:t xml:space="preserve">Recycling </w:t>
      </w:r>
      <w:proofErr w:type="spellStart"/>
      <w:r w:rsidRPr="0062254E">
        <w:rPr>
          <w:b/>
          <w:bCs/>
          <w:sz w:val="44"/>
          <w:szCs w:val="44"/>
        </w:rPr>
        <w:t>solar</w:t>
      </w:r>
      <w:proofErr w:type="spellEnd"/>
      <w:r w:rsidRPr="0062254E">
        <w:rPr>
          <w:b/>
          <w:bCs/>
          <w:sz w:val="44"/>
          <w:szCs w:val="44"/>
        </w:rPr>
        <w:t>-voertuig</w:t>
      </w:r>
    </w:p>
    <w:p w:rsidR="0062254E" w:rsidRDefault="0062254E" w:rsidP="0062254E">
      <w:pPr>
        <w:rPr>
          <w:sz w:val="32"/>
          <w:szCs w:val="32"/>
        </w:rPr>
      </w:pPr>
    </w:p>
    <w:p w:rsidR="0062254E" w:rsidRDefault="0062254E" w:rsidP="0062254E">
      <w:pPr>
        <w:rPr>
          <w:sz w:val="32"/>
          <w:szCs w:val="32"/>
        </w:rPr>
      </w:pPr>
      <w:r>
        <w:rPr>
          <w:sz w:val="32"/>
          <w:szCs w:val="32"/>
        </w:rPr>
        <w:t xml:space="preserve">Groep 8 heeft een Recycling </w:t>
      </w:r>
      <w:proofErr w:type="spellStart"/>
      <w:r>
        <w:rPr>
          <w:sz w:val="32"/>
          <w:szCs w:val="32"/>
        </w:rPr>
        <w:t>solar</w:t>
      </w:r>
      <w:proofErr w:type="spellEnd"/>
      <w:r>
        <w:rPr>
          <w:sz w:val="32"/>
          <w:szCs w:val="32"/>
        </w:rPr>
        <w:t>-voertuig gemaakt!</w:t>
      </w:r>
      <w:r>
        <w:rPr>
          <w:sz w:val="32"/>
          <w:szCs w:val="32"/>
        </w:rPr>
        <w:br/>
        <w:t xml:space="preserve">Als huiswerk kregen we de opdracht om het flesje water leeg te drinken. Van het flesje hebben we een auto gemaakt dat op zonne-energie rijdt! </w:t>
      </w:r>
    </w:p>
    <w:p w:rsidR="0062254E" w:rsidRPr="0062254E" w:rsidRDefault="0062254E" w:rsidP="0062254E">
      <w:r>
        <w:rPr>
          <w:sz w:val="32"/>
          <w:szCs w:val="32"/>
        </w:rPr>
        <w:t xml:space="preserve">Het was hard werken maar ze doen het allemaal! </w:t>
      </w:r>
    </w:p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26035</wp:posOffset>
            </wp:positionV>
            <wp:extent cx="5104130" cy="5104130"/>
            <wp:effectExtent l="0" t="0" r="1270" b="1270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426</wp:posOffset>
            </wp:positionV>
            <wp:extent cx="4345305" cy="434530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54E" w:rsidRPr="0062254E" w:rsidRDefault="0062254E" w:rsidP="0062254E"/>
    <w:p w:rsidR="0062254E" w:rsidRPr="0062254E" w:rsidRDefault="0062254E" w:rsidP="0062254E"/>
    <w:p w:rsidR="0062254E" w:rsidRP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/>
    <w:p w:rsidR="0062254E" w:rsidRDefault="0062254E" w:rsidP="0062254E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-558601</wp:posOffset>
            </wp:positionH>
            <wp:positionV relativeFrom="paragraph">
              <wp:posOffset>319291</wp:posOffset>
            </wp:positionV>
            <wp:extent cx="4285397" cy="4285397"/>
            <wp:effectExtent l="0" t="0" r="1270" b="127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59" cy="42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54E" w:rsidRPr="0062254E" w:rsidRDefault="0062254E" w:rsidP="0062254E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4312285" cy="4312285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-640118</wp:posOffset>
            </wp:positionH>
            <wp:positionV relativeFrom="paragraph">
              <wp:posOffset>4603390</wp:posOffset>
            </wp:positionV>
            <wp:extent cx="4285397" cy="4285397"/>
            <wp:effectExtent l="0" t="0" r="1270" b="127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7" cy="42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254E" w:rsidRPr="00622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4E"/>
    <w:rsid w:val="001260EB"/>
    <w:rsid w:val="0062254E"/>
    <w:rsid w:val="0067243E"/>
    <w:rsid w:val="007D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785EE-845A-4AC2-9EA5-2E33BA7A3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8D98D9EF</Template>
  <TotalTime>1</TotalTime>
  <Pages>3</Pages>
  <Words>47</Words>
  <Characters>259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2019-09-30T17:54:00Z</dcterms:created>
  <dcterms:modified xsi:type="dcterms:W3CDTF">2019-09-30T17:54:00Z</dcterms:modified>
</cp:coreProperties>
</file>