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C000"/>
  <w:body>
    <w:p w14:paraId="285D7C87" w14:textId="77777777" w:rsidR="00387316" w:rsidRDefault="00387316" w:rsidP="00387316">
      <w:pPr>
        <w:pStyle w:val="Titel"/>
        <w:jc w:val="center"/>
        <w:rPr>
          <w:color w:val="0070C0"/>
        </w:rPr>
      </w:pPr>
      <w:bookmarkStart w:id="0" w:name="_GoBack"/>
      <w:bookmarkEnd w:id="0"/>
      <w:r w:rsidRPr="00387316">
        <w:rPr>
          <w:color w:val="0070C0"/>
        </w:rPr>
        <w:t>Gouden weken in groep 6/7</w:t>
      </w:r>
    </w:p>
    <w:p w14:paraId="257F1532" w14:textId="77777777" w:rsidR="00387316" w:rsidRDefault="00387316" w:rsidP="00387316">
      <w:pPr>
        <w:pStyle w:val="Titel"/>
        <w:jc w:val="center"/>
        <w:rPr>
          <w:color w:val="0070C0"/>
        </w:rPr>
      </w:pPr>
    </w:p>
    <w:p w14:paraId="175CE3F3" w14:textId="77777777" w:rsidR="00387316" w:rsidRDefault="00387316" w:rsidP="00387316"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33474AE2" wp14:editId="5110937F">
            <wp:simplePos x="0" y="0"/>
            <wp:positionH relativeFrom="column">
              <wp:posOffset>196215</wp:posOffset>
            </wp:positionH>
            <wp:positionV relativeFrom="paragraph">
              <wp:posOffset>285750</wp:posOffset>
            </wp:positionV>
            <wp:extent cx="5296535" cy="3971290"/>
            <wp:effectExtent l="0" t="4127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uden weken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96535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1B160" w14:textId="77777777" w:rsidR="00387316" w:rsidRDefault="00387316" w:rsidP="00387316"/>
    <w:p w14:paraId="131E9063" w14:textId="77777777" w:rsidR="00387316" w:rsidRDefault="00387316" w:rsidP="00387316"/>
    <w:p w14:paraId="1695D7A5" w14:textId="77777777" w:rsidR="00387316" w:rsidRDefault="00387316" w:rsidP="00387316"/>
    <w:p w14:paraId="0D7E98D4" w14:textId="77777777" w:rsidR="00387316" w:rsidRDefault="00387316" w:rsidP="00387316"/>
    <w:p w14:paraId="4CB9C638" w14:textId="77777777" w:rsidR="00387316" w:rsidRDefault="00387316" w:rsidP="00387316"/>
    <w:p w14:paraId="0DF63DF2" w14:textId="77777777" w:rsidR="00387316" w:rsidRDefault="00387316" w:rsidP="00387316"/>
    <w:p w14:paraId="3AB31A19" w14:textId="77777777" w:rsidR="00387316" w:rsidRDefault="00387316" w:rsidP="00387316"/>
    <w:p w14:paraId="03FCF8DE" w14:textId="77777777" w:rsidR="00387316" w:rsidRDefault="00387316" w:rsidP="00387316"/>
    <w:p w14:paraId="1AE41094" w14:textId="77777777" w:rsidR="00387316" w:rsidRDefault="00387316" w:rsidP="00387316"/>
    <w:p w14:paraId="3A5CAC86" w14:textId="77777777" w:rsidR="00387316" w:rsidRDefault="00387316" w:rsidP="00387316"/>
    <w:p w14:paraId="10535159" w14:textId="77777777" w:rsidR="00387316" w:rsidRDefault="00387316" w:rsidP="00387316"/>
    <w:p w14:paraId="67646D71" w14:textId="77777777" w:rsidR="00387316" w:rsidRDefault="00387316" w:rsidP="00387316"/>
    <w:p w14:paraId="12C7650A" w14:textId="77777777" w:rsidR="00387316" w:rsidRDefault="00387316" w:rsidP="00387316"/>
    <w:p w14:paraId="067BF412" w14:textId="77777777" w:rsidR="00387316" w:rsidRDefault="00387316" w:rsidP="00387316"/>
    <w:p w14:paraId="5C4F1C4C" w14:textId="77777777" w:rsidR="00387316" w:rsidRDefault="00387316" w:rsidP="00387316"/>
    <w:p w14:paraId="61FD6D91" w14:textId="77777777" w:rsidR="00387316" w:rsidRDefault="00387316" w:rsidP="00387316"/>
    <w:p w14:paraId="52614B56" w14:textId="77777777" w:rsidR="00387316" w:rsidRDefault="00387316" w:rsidP="00387316">
      <w:pPr>
        <w:rPr>
          <w:color w:val="0070C0"/>
        </w:rPr>
      </w:pPr>
      <w:r>
        <w:rPr>
          <w:color w:val="0070C0"/>
        </w:rPr>
        <w:t xml:space="preserve">Elk schooljaar starten wij met de ‘Gouden Weken’. </w:t>
      </w:r>
      <w:r w:rsidRPr="00387316">
        <w:rPr>
          <w:color w:val="0070C0"/>
        </w:rPr>
        <w:t>Deze weken hebben als doel om elkaar beter te leren kennen, afspraken te maken en voorwaarden te scheppen waar je als groep het hele jaar op kan bouwen.</w:t>
      </w:r>
    </w:p>
    <w:p w14:paraId="7993FF26" w14:textId="77777777" w:rsidR="00387316" w:rsidRDefault="00387316" w:rsidP="00387316">
      <w:pPr>
        <w:rPr>
          <w:color w:val="0070C0"/>
        </w:rPr>
      </w:pPr>
      <w:r>
        <w:rPr>
          <w:color w:val="0070C0"/>
        </w:rPr>
        <w:t xml:space="preserve">Wij kenden elkaar natuurlijk al wel een beetje, maar groep 6 en groep 7 hebben vorig jaar niet bij elkaar in de combi-groep gezeten. Daarom hebben we allerlei werkvormen gedaan waarbij we elkaar nog beter hebben leren kennen. Daarnaast hebben we samen afspraken gemaakt over het werken in de groep. </w:t>
      </w:r>
      <w:r w:rsidR="001C73BC">
        <w:rPr>
          <w:color w:val="0070C0"/>
        </w:rPr>
        <w:t>Ook hebben we het gehad over dat iedereen anders is. Iedereen heeft andere kwaliteiten en talenten.</w:t>
      </w:r>
    </w:p>
    <w:p w14:paraId="3DB05E00" w14:textId="77777777" w:rsidR="00387316" w:rsidRDefault="00387316" w:rsidP="00387316">
      <w:pPr>
        <w:rPr>
          <w:color w:val="0070C0"/>
        </w:rPr>
      </w:pPr>
      <w:r>
        <w:rPr>
          <w:color w:val="0070C0"/>
        </w:rPr>
        <w:t>Op de onderstaande foto’s zien jullie hoe de Gouden weken er in onze groep uit zagen!</w:t>
      </w:r>
    </w:p>
    <w:p w14:paraId="3212EFF5" w14:textId="77777777" w:rsidR="00387316" w:rsidRPr="00387316" w:rsidRDefault="00387316" w:rsidP="00387316">
      <w:pPr>
        <w:rPr>
          <w:color w:val="0070C0"/>
        </w:rPr>
      </w:pPr>
    </w:p>
    <w:p w14:paraId="1B8C4832" w14:textId="77777777" w:rsidR="001C6FB1" w:rsidRDefault="001C6FB1" w:rsidP="00387316">
      <w:pPr>
        <w:pStyle w:val="Titel"/>
        <w:jc w:val="center"/>
      </w:pPr>
    </w:p>
    <w:p w14:paraId="6FBA76DC" w14:textId="77777777" w:rsidR="00235643" w:rsidRDefault="001C6FB1" w:rsidP="00387316">
      <w:pPr>
        <w:pStyle w:val="Titel"/>
        <w:jc w:val="center"/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2336" behindDoc="0" locked="0" layoutInCell="1" allowOverlap="1" wp14:anchorId="03F74F59" wp14:editId="41ABC580">
            <wp:simplePos x="0" y="0"/>
            <wp:positionH relativeFrom="page">
              <wp:posOffset>3726180</wp:posOffset>
            </wp:positionH>
            <wp:positionV relativeFrom="paragraph">
              <wp:posOffset>2963545</wp:posOffset>
            </wp:positionV>
            <wp:extent cx="3708400" cy="2781300"/>
            <wp:effectExtent l="0" t="0" r="635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ouden weken 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4384" behindDoc="0" locked="0" layoutInCell="1" allowOverlap="1" wp14:anchorId="75C493DE" wp14:editId="116999B9">
            <wp:simplePos x="0" y="0"/>
            <wp:positionH relativeFrom="margin">
              <wp:posOffset>2820035</wp:posOffset>
            </wp:positionH>
            <wp:positionV relativeFrom="paragraph">
              <wp:posOffset>5973445</wp:posOffset>
            </wp:positionV>
            <wp:extent cx="3698240" cy="2773680"/>
            <wp:effectExtent l="0" t="0" r="0" b="762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827_1246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240" cy="2773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1B3AFB3E" wp14:editId="40C5335E">
            <wp:simplePos x="0" y="0"/>
            <wp:positionH relativeFrom="margin">
              <wp:posOffset>-694055</wp:posOffset>
            </wp:positionH>
            <wp:positionV relativeFrom="paragraph">
              <wp:posOffset>4693285</wp:posOffset>
            </wp:positionV>
            <wp:extent cx="3454400" cy="2590800"/>
            <wp:effectExtent l="0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uden weken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68507FAD" wp14:editId="733F0A94">
            <wp:simplePos x="0" y="0"/>
            <wp:positionH relativeFrom="margin">
              <wp:posOffset>2788285</wp:posOffset>
            </wp:positionH>
            <wp:positionV relativeFrom="paragraph">
              <wp:posOffset>0</wp:posOffset>
            </wp:positionV>
            <wp:extent cx="3737610" cy="2802890"/>
            <wp:effectExtent l="0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uden weken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610" cy="2802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5485BDD6" wp14:editId="29D08E24">
            <wp:simplePos x="0" y="0"/>
            <wp:positionH relativeFrom="column">
              <wp:posOffset>-1273810</wp:posOffset>
            </wp:positionH>
            <wp:positionV relativeFrom="paragraph">
              <wp:posOffset>585470</wp:posOffset>
            </wp:positionV>
            <wp:extent cx="4625975" cy="3466465"/>
            <wp:effectExtent l="8255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uden weken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25975" cy="3466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EC7D0" w14:textId="77777777" w:rsidR="001C6FB1" w:rsidRDefault="001C6FB1" w:rsidP="001C6FB1"/>
    <w:p w14:paraId="37F45400" w14:textId="77777777" w:rsidR="001C6FB1" w:rsidRPr="001C6FB1" w:rsidRDefault="001C73BC" w:rsidP="001C6FB1">
      <w:r>
        <w:rPr>
          <w:noProof/>
          <w:lang w:eastAsia="nl-NL"/>
        </w:rPr>
        <w:lastRenderedPageBreak/>
        <w:drawing>
          <wp:anchor distT="0" distB="0" distL="114300" distR="114300" simplePos="0" relativeHeight="251667456" behindDoc="0" locked="0" layoutInCell="1" allowOverlap="1" wp14:anchorId="40E9B4EC" wp14:editId="60CEA443">
            <wp:simplePos x="0" y="0"/>
            <wp:positionH relativeFrom="page">
              <wp:posOffset>3642360</wp:posOffset>
            </wp:positionH>
            <wp:positionV relativeFrom="paragraph">
              <wp:posOffset>4335145</wp:posOffset>
            </wp:positionV>
            <wp:extent cx="3686175" cy="3848100"/>
            <wp:effectExtent l="0" t="0" r="9525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ouden weken 9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59"/>
                    <a:stretch/>
                  </pic:blipFill>
                  <pic:spPr bwMode="auto">
                    <a:xfrm>
                      <a:off x="0" y="0"/>
                      <a:ext cx="3686175" cy="384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 wp14:anchorId="72809912" wp14:editId="4A7D359C">
            <wp:simplePos x="0" y="0"/>
            <wp:positionH relativeFrom="margin">
              <wp:posOffset>-732155</wp:posOffset>
            </wp:positionH>
            <wp:positionV relativeFrom="paragraph">
              <wp:posOffset>3710305</wp:posOffset>
            </wp:positionV>
            <wp:extent cx="3467100" cy="2600325"/>
            <wp:effectExtent l="0" t="0" r="0" b="9525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827_1247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6432" behindDoc="0" locked="0" layoutInCell="1" allowOverlap="1" wp14:anchorId="407E7511" wp14:editId="4E5DED62">
            <wp:simplePos x="0" y="0"/>
            <wp:positionH relativeFrom="page">
              <wp:posOffset>137160</wp:posOffset>
            </wp:positionH>
            <wp:positionV relativeFrom="paragraph">
              <wp:posOffset>6252845</wp:posOffset>
            </wp:positionV>
            <wp:extent cx="3495040" cy="2621280"/>
            <wp:effectExtent l="0" t="0" r="0" b="762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uden weken 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2621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 wp14:anchorId="0468AB23" wp14:editId="3E7A0BB9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5052060" cy="3789045"/>
            <wp:effectExtent l="0" t="0" r="0" b="1905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uden weken 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3789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C6FB1" w:rsidRPr="001C6F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316"/>
    <w:rsid w:val="001C6FB1"/>
    <w:rsid w:val="001C73BC"/>
    <w:rsid w:val="00337D2B"/>
    <w:rsid w:val="00387316"/>
    <w:rsid w:val="004C284A"/>
    <w:rsid w:val="0082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31f7"/>
      <o:colormenu v:ext="edit" fillcolor="#ffc000"/>
    </o:shapedefaults>
    <o:shapelayout v:ext="edit">
      <o:idmap v:ext="edit" data="1"/>
    </o:shapelayout>
  </w:shapeDefaults>
  <w:decimalSymbol w:val=","/>
  <w:listSeparator w:val=";"/>
  <w14:docId w14:val="58D80754"/>
  <w15:chartTrackingRefBased/>
  <w15:docId w15:val="{01BE56D1-098C-46CD-82DA-70A1CE722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nl-N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387316"/>
  </w:style>
  <w:style w:type="paragraph" w:styleId="Kop1">
    <w:name w:val="heading 1"/>
    <w:basedOn w:val="Standaard"/>
    <w:next w:val="Standaard"/>
    <w:link w:val="Kop1Char"/>
    <w:uiPriority w:val="9"/>
    <w:qFormat/>
    <w:rsid w:val="00387316"/>
    <w:pPr>
      <w:pBdr>
        <w:top w:val="single" w:sz="24" w:space="0" w:color="F09415" w:themeColor="accent1"/>
        <w:left w:val="single" w:sz="24" w:space="0" w:color="F09415" w:themeColor="accent1"/>
        <w:bottom w:val="single" w:sz="24" w:space="0" w:color="F09415" w:themeColor="accent1"/>
        <w:right w:val="single" w:sz="24" w:space="0" w:color="F09415" w:themeColor="accent1"/>
      </w:pBdr>
      <w:shd w:val="clear" w:color="auto" w:fill="F0941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87316"/>
    <w:pPr>
      <w:pBdr>
        <w:top w:val="single" w:sz="24" w:space="0" w:color="FCE9D0" w:themeColor="accent1" w:themeTint="33"/>
        <w:left w:val="single" w:sz="24" w:space="0" w:color="FCE9D0" w:themeColor="accent1" w:themeTint="33"/>
        <w:bottom w:val="single" w:sz="24" w:space="0" w:color="FCE9D0" w:themeColor="accent1" w:themeTint="33"/>
        <w:right w:val="single" w:sz="24" w:space="0" w:color="FCE9D0" w:themeColor="accent1" w:themeTint="33"/>
      </w:pBdr>
      <w:shd w:val="clear" w:color="auto" w:fill="FCE9D0" w:themeFill="accent1" w:themeFillTint="33"/>
      <w:spacing w:after="0"/>
      <w:outlineLvl w:val="1"/>
    </w:pPr>
    <w:rPr>
      <w:caps/>
      <w:spacing w:val="15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87316"/>
    <w:pPr>
      <w:pBdr>
        <w:top w:val="single" w:sz="6" w:space="2" w:color="F09415" w:themeColor="accent1"/>
      </w:pBdr>
      <w:spacing w:before="300" w:after="0"/>
      <w:outlineLvl w:val="2"/>
    </w:pPr>
    <w:rPr>
      <w:caps/>
      <w:color w:val="794908" w:themeColor="accent1" w:themeShade="7F"/>
      <w:spacing w:val="15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87316"/>
    <w:pPr>
      <w:pBdr>
        <w:top w:val="dotted" w:sz="6" w:space="2" w:color="F09415" w:themeColor="accent1"/>
      </w:pBdr>
      <w:spacing w:before="200" w:after="0"/>
      <w:outlineLvl w:val="3"/>
    </w:pPr>
    <w:rPr>
      <w:caps/>
      <w:color w:val="B76E0B" w:themeColor="accent1" w:themeShade="BF"/>
      <w:spacing w:val="1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87316"/>
    <w:pPr>
      <w:pBdr>
        <w:bottom w:val="single" w:sz="6" w:space="1" w:color="F09415" w:themeColor="accent1"/>
      </w:pBdr>
      <w:spacing w:before="200" w:after="0"/>
      <w:outlineLvl w:val="4"/>
    </w:pPr>
    <w:rPr>
      <w:caps/>
      <w:color w:val="B76E0B" w:themeColor="accent1" w:themeShade="BF"/>
      <w:spacing w:val="1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87316"/>
    <w:pPr>
      <w:pBdr>
        <w:bottom w:val="dotted" w:sz="6" w:space="1" w:color="F09415" w:themeColor="accent1"/>
      </w:pBdr>
      <w:spacing w:before="200" w:after="0"/>
      <w:outlineLvl w:val="5"/>
    </w:pPr>
    <w:rPr>
      <w:caps/>
      <w:color w:val="B76E0B" w:themeColor="accent1" w:themeShade="BF"/>
      <w:spacing w:val="1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87316"/>
    <w:pPr>
      <w:spacing w:before="200" w:after="0"/>
      <w:outlineLvl w:val="6"/>
    </w:pPr>
    <w:rPr>
      <w:caps/>
      <w:color w:val="B76E0B" w:themeColor="accent1" w:themeShade="BF"/>
      <w:spacing w:val="1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8731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8731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87316"/>
    <w:rPr>
      <w:caps/>
      <w:color w:val="FFFFFF" w:themeColor="background1"/>
      <w:spacing w:val="15"/>
      <w:sz w:val="22"/>
      <w:szCs w:val="22"/>
      <w:shd w:val="clear" w:color="auto" w:fill="F09415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87316"/>
    <w:rPr>
      <w:caps/>
      <w:spacing w:val="15"/>
      <w:shd w:val="clear" w:color="auto" w:fill="FCE9D0" w:themeFill="accent1" w:themeFillTint="33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87316"/>
    <w:rPr>
      <w:caps/>
      <w:color w:val="794908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87316"/>
    <w:rPr>
      <w:caps/>
      <w:color w:val="B76E0B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87316"/>
    <w:rPr>
      <w:caps/>
      <w:color w:val="B76E0B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87316"/>
    <w:rPr>
      <w:caps/>
      <w:color w:val="B76E0B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87316"/>
    <w:rPr>
      <w:caps/>
      <w:color w:val="B76E0B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87316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87316"/>
    <w:rPr>
      <w:i/>
      <w:iCs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387316"/>
    <w:rPr>
      <w:b/>
      <w:bCs/>
      <w:color w:val="B76E0B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387316"/>
    <w:pPr>
      <w:spacing w:before="0" w:after="0"/>
    </w:pPr>
    <w:rPr>
      <w:rFonts w:asciiTheme="majorHAnsi" w:eastAsiaTheme="majorEastAsia" w:hAnsiTheme="majorHAnsi" w:cstheme="majorBidi"/>
      <w:caps/>
      <w:color w:val="F09415" w:themeColor="accent1"/>
      <w:spacing w:val="10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387316"/>
    <w:rPr>
      <w:rFonts w:asciiTheme="majorHAnsi" w:eastAsiaTheme="majorEastAsia" w:hAnsiTheme="majorHAnsi" w:cstheme="majorBidi"/>
      <w:caps/>
      <w:color w:val="F09415" w:themeColor="accent1"/>
      <w:spacing w:val="10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8731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87316"/>
    <w:rPr>
      <w:caps/>
      <w:color w:val="595959" w:themeColor="text1" w:themeTint="A6"/>
      <w:spacing w:val="10"/>
      <w:sz w:val="21"/>
      <w:szCs w:val="21"/>
    </w:rPr>
  </w:style>
  <w:style w:type="character" w:styleId="Zwaar">
    <w:name w:val="Strong"/>
    <w:uiPriority w:val="22"/>
    <w:qFormat/>
    <w:rsid w:val="00387316"/>
    <w:rPr>
      <w:b/>
      <w:bCs/>
    </w:rPr>
  </w:style>
  <w:style w:type="character" w:styleId="Nadruk">
    <w:name w:val="Emphasis"/>
    <w:uiPriority w:val="20"/>
    <w:qFormat/>
    <w:rsid w:val="00387316"/>
    <w:rPr>
      <w:caps/>
      <w:color w:val="794908" w:themeColor="accent1" w:themeShade="7F"/>
      <w:spacing w:val="5"/>
    </w:rPr>
  </w:style>
  <w:style w:type="paragraph" w:styleId="Geenafstand">
    <w:name w:val="No Spacing"/>
    <w:uiPriority w:val="1"/>
    <w:qFormat/>
    <w:rsid w:val="00387316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387316"/>
    <w:rPr>
      <w:i/>
      <w:iCs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387316"/>
    <w:rPr>
      <w:i/>
      <w:iCs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87316"/>
    <w:pPr>
      <w:spacing w:before="240" w:after="240" w:line="240" w:lineRule="auto"/>
      <w:ind w:left="1080" w:right="1080"/>
      <w:jc w:val="center"/>
    </w:pPr>
    <w:rPr>
      <w:color w:val="F09415" w:themeColor="accent1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87316"/>
    <w:rPr>
      <w:color w:val="F09415" w:themeColor="accent1"/>
      <w:sz w:val="24"/>
      <w:szCs w:val="24"/>
    </w:rPr>
  </w:style>
  <w:style w:type="character" w:styleId="Subtielebenadrukking">
    <w:name w:val="Subtle Emphasis"/>
    <w:uiPriority w:val="19"/>
    <w:qFormat/>
    <w:rsid w:val="00387316"/>
    <w:rPr>
      <w:i/>
      <w:iCs/>
      <w:color w:val="794908" w:themeColor="accent1" w:themeShade="7F"/>
    </w:rPr>
  </w:style>
  <w:style w:type="character" w:styleId="Intensievebenadrukking">
    <w:name w:val="Intense Emphasis"/>
    <w:uiPriority w:val="21"/>
    <w:qFormat/>
    <w:rsid w:val="00387316"/>
    <w:rPr>
      <w:b/>
      <w:bCs/>
      <w:caps/>
      <w:color w:val="794908" w:themeColor="accent1" w:themeShade="7F"/>
      <w:spacing w:val="10"/>
    </w:rPr>
  </w:style>
  <w:style w:type="character" w:styleId="Subtieleverwijzing">
    <w:name w:val="Subtle Reference"/>
    <w:uiPriority w:val="31"/>
    <w:qFormat/>
    <w:rsid w:val="00387316"/>
    <w:rPr>
      <w:b/>
      <w:bCs/>
      <w:color w:val="F09415" w:themeColor="accent1"/>
    </w:rPr>
  </w:style>
  <w:style w:type="character" w:styleId="Intensieveverwijzing">
    <w:name w:val="Intense Reference"/>
    <w:uiPriority w:val="32"/>
    <w:qFormat/>
    <w:rsid w:val="00387316"/>
    <w:rPr>
      <w:b/>
      <w:bCs/>
      <w:i/>
      <w:iCs/>
      <w:caps/>
      <w:color w:val="F09415" w:themeColor="accent1"/>
    </w:rPr>
  </w:style>
  <w:style w:type="character" w:styleId="Titelvanboek">
    <w:name w:val="Book Title"/>
    <w:uiPriority w:val="33"/>
    <w:qFormat/>
    <w:rsid w:val="00387316"/>
    <w:rPr>
      <w:b/>
      <w:bCs/>
      <w:i/>
      <w:iCs/>
      <w:spacing w:val="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38731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erlijn">
  <a:themeElements>
    <a:clrScheme name="Berlij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ij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j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754CE316.dotm</Template>
  <TotalTime>1</TotalTime>
  <Pages>3</Pages>
  <Words>114</Words>
  <Characters>633</Characters>
  <Application>Microsoft Office Word</Application>
  <DocSecurity>4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Stichting Keender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Klein Gunnewiek, Maike</dc:creator>
  <cp:keywords/>
  <dc:description/>
  <cp:lastModifiedBy>Dam, Chantal ten</cp:lastModifiedBy>
  <cp:revision>2</cp:revision>
  <dcterms:created xsi:type="dcterms:W3CDTF">2019-10-07T13:48:00Z</dcterms:created>
  <dcterms:modified xsi:type="dcterms:W3CDTF">2019-10-07T13:48:00Z</dcterms:modified>
</cp:coreProperties>
</file>