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1C99E" w14:textId="77777777" w:rsidR="00F24DA0" w:rsidRPr="00A971E5" w:rsidRDefault="00781495">
      <w:pPr>
        <w:rPr>
          <w:b/>
          <w:sz w:val="40"/>
          <w:szCs w:val="40"/>
        </w:rPr>
      </w:pPr>
      <w:bookmarkStart w:id="0" w:name="_GoBack"/>
      <w:bookmarkEnd w:id="0"/>
      <w:r>
        <w:rPr>
          <w:b/>
          <w:sz w:val="40"/>
          <w:szCs w:val="40"/>
        </w:rPr>
        <w:t>Groep</w:t>
      </w:r>
      <w:r w:rsidR="00A971E5" w:rsidRPr="00A971E5">
        <w:rPr>
          <w:b/>
          <w:sz w:val="40"/>
          <w:szCs w:val="40"/>
        </w:rPr>
        <w:t xml:space="preserve"> 4/5</w:t>
      </w:r>
      <w:r w:rsidR="00A971E5">
        <w:rPr>
          <w:b/>
          <w:sz w:val="40"/>
          <w:szCs w:val="40"/>
        </w:rPr>
        <w:t xml:space="preserve"> (herfstvakantie-kerstvakantie)</w:t>
      </w:r>
    </w:p>
    <w:p w14:paraId="2B2097EE" w14:textId="77777777" w:rsidR="00A971E5" w:rsidRDefault="00A971E5"/>
    <w:p w14:paraId="1C713DA9" w14:textId="77777777" w:rsidR="00A971E5" w:rsidRDefault="00781495">
      <w:r>
        <w:t>Wat een feest de afgelopen tijd. Het begon allemaal in november met een hele interessante workshop techniek. Iets wat we allemaal fantastisch vonden. Nadat we in onze klas strooipieten op bezoek hadden gehad werd het tijd voor 5 december. Een van de absolute hoogtepunten van de afgelopen tijd. Een dag na sinterklaas stond de kerstboom alweer en werd het tijd voor het feest van licht. Zie hieronder een sfeerimpressie van de afgelopen tijd.</w:t>
      </w:r>
    </w:p>
    <w:p w14:paraId="3F5738B6" w14:textId="77777777" w:rsidR="00781495" w:rsidRDefault="00781495"/>
    <w:p w14:paraId="1027806D" w14:textId="77777777" w:rsidR="00781495" w:rsidRDefault="00781495">
      <w:r>
        <w:rPr>
          <w:noProof/>
          <w:lang w:eastAsia="nl-NL"/>
        </w:rPr>
        <w:drawing>
          <wp:anchor distT="0" distB="0" distL="114300" distR="114300" simplePos="0" relativeHeight="251658240" behindDoc="1" locked="0" layoutInCell="1" allowOverlap="1" wp14:anchorId="1E415AE2" wp14:editId="4C48624C">
            <wp:simplePos x="0" y="0"/>
            <wp:positionH relativeFrom="column">
              <wp:posOffset>-760095</wp:posOffset>
            </wp:positionH>
            <wp:positionV relativeFrom="paragraph">
              <wp:posOffset>204470</wp:posOffset>
            </wp:positionV>
            <wp:extent cx="4000500" cy="2250447"/>
            <wp:effectExtent l="152400" t="292100" r="152400" b="28956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f2a2026-3dbc-4bda-a208-0ecc2f19eab0.JPG"/>
                    <pic:cNvPicPr/>
                  </pic:nvPicPr>
                  <pic:blipFill>
                    <a:blip r:embed="rId7" cstate="print">
                      <a:extLst>
                        <a:ext uri="{28A0092B-C50C-407E-A947-70E740481C1C}">
                          <a14:useLocalDpi xmlns:a14="http://schemas.microsoft.com/office/drawing/2010/main" val="0"/>
                        </a:ext>
                      </a:extLst>
                    </a:blip>
                    <a:stretch>
                      <a:fillRect/>
                    </a:stretch>
                  </pic:blipFill>
                  <pic:spPr>
                    <a:xfrm rot="21091138">
                      <a:off x="0" y="0"/>
                      <a:ext cx="4000500" cy="2250447"/>
                    </a:xfrm>
                    <a:prstGeom prst="rect">
                      <a:avLst/>
                    </a:prstGeom>
                  </pic:spPr>
                </pic:pic>
              </a:graphicData>
            </a:graphic>
            <wp14:sizeRelH relativeFrom="page">
              <wp14:pctWidth>0</wp14:pctWidth>
            </wp14:sizeRelH>
            <wp14:sizeRelV relativeFrom="page">
              <wp14:pctHeight>0</wp14:pctHeight>
            </wp14:sizeRelV>
          </wp:anchor>
        </w:drawing>
      </w:r>
    </w:p>
    <w:p w14:paraId="56769510" w14:textId="77777777" w:rsidR="00A971E5" w:rsidRDefault="00781495">
      <w:r>
        <w:rPr>
          <w:noProof/>
          <w:lang w:eastAsia="nl-NL"/>
        </w:rPr>
        <w:drawing>
          <wp:anchor distT="0" distB="0" distL="114300" distR="114300" simplePos="0" relativeHeight="251663360" behindDoc="0" locked="0" layoutInCell="1" allowOverlap="1" wp14:anchorId="0FEFE16B" wp14:editId="00A77741">
            <wp:simplePos x="0" y="0"/>
            <wp:positionH relativeFrom="column">
              <wp:posOffset>3042920</wp:posOffset>
            </wp:positionH>
            <wp:positionV relativeFrom="paragraph">
              <wp:posOffset>3019425</wp:posOffset>
            </wp:positionV>
            <wp:extent cx="2388164" cy="1791123"/>
            <wp:effectExtent l="222250" t="158750" r="222250" b="15875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999.JPG"/>
                    <pic:cNvPicPr/>
                  </pic:nvPicPr>
                  <pic:blipFill>
                    <a:blip r:embed="rId8" cstate="print">
                      <a:extLst>
                        <a:ext uri="{28A0092B-C50C-407E-A947-70E740481C1C}">
                          <a14:useLocalDpi xmlns:a14="http://schemas.microsoft.com/office/drawing/2010/main" val="0"/>
                        </a:ext>
                      </a:extLst>
                    </a:blip>
                    <a:stretch>
                      <a:fillRect/>
                    </a:stretch>
                  </pic:blipFill>
                  <pic:spPr>
                    <a:xfrm rot="6059767">
                      <a:off x="0" y="0"/>
                      <a:ext cx="2388164" cy="1791123"/>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0" locked="0" layoutInCell="1" allowOverlap="1" wp14:anchorId="3396A0A0" wp14:editId="349CF3D1">
            <wp:simplePos x="0" y="0"/>
            <wp:positionH relativeFrom="column">
              <wp:posOffset>2360294</wp:posOffset>
            </wp:positionH>
            <wp:positionV relativeFrom="paragraph">
              <wp:posOffset>4943475</wp:posOffset>
            </wp:positionV>
            <wp:extent cx="3409315" cy="2557145"/>
            <wp:effectExtent l="381000" t="622300" r="349885" b="61785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61.JPG"/>
                    <pic:cNvPicPr/>
                  </pic:nvPicPr>
                  <pic:blipFill>
                    <a:blip r:embed="rId9" cstate="print">
                      <a:extLst>
                        <a:ext uri="{28A0092B-C50C-407E-A947-70E740481C1C}">
                          <a14:useLocalDpi xmlns:a14="http://schemas.microsoft.com/office/drawing/2010/main" val="0"/>
                        </a:ext>
                      </a:extLst>
                    </a:blip>
                    <a:stretch>
                      <a:fillRect/>
                    </a:stretch>
                  </pic:blipFill>
                  <pic:spPr>
                    <a:xfrm rot="1547487">
                      <a:off x="0" y="0"/>
                      <a:ext cx="3409315" cy="255714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5408" behindDoc="1" locked="0" layoutInCell="1" allowOverlap="1" wp14:anchorId="0442682B" wp14:editId="02A2DD2E">
            <wp:simplePos x="0" y="0"/>
            <wp:positionH relativeFrom="column">
              <wp:posOffset>-645795</wp:posOffset>
            </wp:positionH>
            <wp:positionV relativeFrom="paragraph">
              <wp:posOffset>4302125</wp:posOffset>
            </wp:positionV>
            <wp:extent cx="3721100" cy="2790825"/>
            <wp:effectExtent l="0" t="0" r="0" b="317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1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1100" cy="279082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1" locked="0" layoutInCell="1" allowOverlap="1" wp14:anchorId="3D0BD53C" wp14:editId="0A0044BE">
            <wp:simplePos x="0" y="0"/>
            <wp:positionH relativeFrom="column">
              <wp:posOffset>-36195</wp:posOffset>
            </wp:positionH>
            <wp:positionV relativeFrom="paragraph">
              <wp:posOffset>1797685</wp:posOffset>
            </wp:positionV>
            <wp:extent cx="3454146" cy="2590800"/>
            <wp:effectExtent l="0" t="0" r="635"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7932f0e-5a9a-4ae4-bee3-a5c57289577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4146" cy="25908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1" locked="0" layoutInCell="1" allowOverlap="1" wp14:anchorId="4759E8F7" wp14:editId="5F4B318E">
            <wp:simplePos x="0" y="0"/>
            <wp:positionH relativeFrom="column">
              <wp:posOffset>3103880</wp:posOffset>
            </wp:positionH>
            <wp:positionV relativeFrom="paragraph">
              <wp:posOffset>289560</wp:posOffset>
            </wp:positionV>
            <wp:extent cx="3219450" cy="2781300"/>
            <wp:effectExtent l="3175"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100.JPG"/>
                    <pic:cNvPicPr/>
                  </pic:nvPicPr>
                  <pic:blipFill rotWithShape="1">
                    <a:blip r:embed="rId12" cstate="print">
                      <a:extLst>
                        <a:ext uri="{28A0092B-C50C-407E-A947-70E740481C1C}">
                          <a14:useLocalDpi xmlns:a14="http://schemas.microsoft.com/office/drawing/2010/main" val="0"/>
                        </a:ext>
                      </a:extLst>
                    </a:blip>
                    <a:srcRect l="13185"/>
                    <a:stretch/>
                  </pic:blipFill>
                  <pic:spPr bwMode="auto">
                    <a:xfrm rot="5400000">
                      <a:off x="0" y="0"/>
                      <a:ext cx="3219450" cy="278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971E5" w:rsidSect="001A2818">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1E5"/>
    <w:rsid w:val="001A2818"/>
    <w:rsid w:val="001D6A38"/>
    <w:rsid w:val="00781495"/>
    <w:rsid w:val="00817FB7"/>
    <w:rsid w:val="0092335B"/>
    <w:rsid w:val="00A971E5"/>
    <w:rsid w:val="00F24D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727E5"/>
  <w15:chartTrackingRefBased/>
  <w15:docId w15:val="{C5892ABC-72C8-8C48-A5A5-6AA2D999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08095F2A16A4183D91E90B00B02EC" ma:contentTypeVersion="7" ma:contentTypeDescription="Een nieuw document maken." ma:contentTypeScope="" ma:versionID="c480978764453ea6bfe459e91ef4dcab">
  <xsd:schema xmlns:xsd="http://www.w3.org/2001/XMLSchema" xmlns:xs="http://www.w3.org/2001/XMLSchema" xmlns:p="http://schemas.microsoft.com/office/2006/metadata/properties" xmlns:ns3="ebc96871-0e2c-4e4f-98a1-88a0e7b6d0c9" targetNamespace="http://schemas.microsoft.com/office/2006/metadata/properties" ma:root="true" ma:fieldsID="884c213182c7ef884451cc2dbff41c0c" ns3:_="">
    <xsd:import namespace="ebc96871-0e2c-4e4f-98a1-88a0e7b6d0c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96871-0e2c-4e4f-98a1-88a0e7b6d0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BB276D-DE36-4D83-8D8E-A74DD7A8C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96871-0e2c-4e4f-98a1-88a0e7b6d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912B2D-4AF5-4815-B9B5-DC66B39BCF1F}">
  <ds:schemaRefs>
    <ds:schemaRef ds:uri="http://schemas.microsoft.com/sharepoint/v3/contenttype/forms"/>
  </ds:schemaRefs>
</ds:datastoreItem>
</file>

<file path=customXml/itemProps3.xml><?xml version="1.0" encoding="utf-8"?>
<ds:datastoreItem xmlns:ds="http://schemas.openxmlformats.org/officeDocument/2006/customXml" ds:itemID="{80E2FA67-6C6E-45D0-95AA-ACE20026E79D}">
  <ds:schemaRefs>
    <ds:schemaRef ds:uri="http://purl.org/dc/dcmitype/"/>
    <ds:schemaRef ds:uri="http://purl.org/dc/elements/1.1/"/>
    <ds:schemaRef ds:uri="ebc96871-0e2c-4e4f-98a1-88a0e7b6d0c9"/>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EE3FB88E</Template>
  <TotalTime>1</TotalTime>
  <Pages>1</Pages>
  <Words>76</Words>
  <Characters>418</Characters>
  <Application>Microsoft Office Word</Application>
  <DocSecurity>4</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Dam, Chantal ten</cp:lastModifiedBy>
  <cp:revision>2</cp:revision>
  <dcterms:created xsi:type="dcterms:W3CDTF">2019-12-30T12:02:00Z</dcterms:created>
  <dcterms:modified xsi:type="dcterms:W3CDTF">2019-12-30T12:02:00Z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0x0101009FF08095F2A16A4183D91E90B00B02EC</vt:lpwstr>
  </property>
</Properties>
</file>