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BCF4C1" w14:textId="77777777" w:rsidR="007B256A" w:rsidRDefault="007B256A">
      <w:r>
        <w:rPr>
          <w:rFonts w:eastAsia="Times New Roman"/>
        </w:rPr>
        <w:t xml:space="preserve">Bij de peuterspeelzaal en kinderdagverblijf de </w:t>
      </w:r>
      <w:r>
        <w:rPr>
          <w:rFonts w:eastAsia="Times New Roman"/>
        </w:rPr>
        <w:t>W</w:t>
      </w:r>
      <w:bookmarkStart w:id="0" w:name="_GoBack"/>
      <w:bookmarkEnd w:id="0"/>
      <w:r>
        <w:rPr>
          <w:rFonts w:eastAsia="Times New Roman"/>
        </w:rPr>
        <w:t>hee zijn de kinderen druk geweest met knutselen rondom het thema Sinterklaas en Kerst.</w:t>
      </w:r>
      <w:r>
        <w:rPr>
          <w:rFonts w:eastAsia="Times New Roman"/>
        </w:rPr>
        <w:br/>
      </w:r>
      <w:proofErr w:type="spellStart"/>
      <w:r>
        <w:rPr>
          <w:rFonts w:eastAsia="Times New Roman"/>
        </w:rPr>
        <w:t>Elif</w:t>
      </w:r>
      <w:proofErr w:type="spellEnd"/>
      <w:r>
        <w:rPr>
          <w:rFonts w:eastAsia="Times New Roman"/>
        </w:rPr>
        <w:t xml:space="preserve"> heeft een afscheidsfeestje gehouden ze gaat met zwangerschap verlof!!</w:t>
      </w:r>
      <w:r>
        <w:rPr>
          <w:rFonts w:eastAsia="Times New Roman"/>
        </w:rPr>
        <w:br/>
        <w:t>Wat hebben we genoten van alle leuke momenten in December!!</w:t>
      </w:r>
    </w:p>
    <w:p w14:paraId="5206581E" w14:textId="77777777" w:rsidR="007B256A" w:rsidRDefault="007B256A">
      <w:r>
        <w:rPr>
          <w:noProof/>
        </w:rPr>
        <w:drawing>
          <wp:inline distT="0" distB="0" distL="0" distR="0" wp14:anchorId="5787703C" wp14:editId="01E98684">
            <wp:extent cx="3905250" cy="39052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F6617" w14:textId="77777777" w:rsidR="007B256A" w:rsidRDefault="007B256A">
      <w:r>
        <w:rPr>
          <w:noProof/>
        </w:rPr>
        <w:drawing>
          <wp:inline distT="0" distB="0" distL="0" distR="0" wp14:anchorId="76DA2BD3" wp14:editId="2AD02E80">
            <wp:extent cx="3886200" cy="38862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C6F79" w14:textId="77777777" w:rsidR="007B256A" w:rsidRDefault="007B256A">
      <w:r>
        <w:rPr>
          <w:noProof/>
        </w:rPr>
        <w:lastRenderedPageBreak/>
        <w:drawing>
          <wp:inline distT="0" distB="0" distL="0" distR="0" wp14:anchorId="0F949DD3" wp14:editId="53775967">
            <wp:extent cx="4381500" cy="43815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D5D1C" w14:textId="77777777" w:rsidR="007B256A" w:rsidRDefault="007B256A">
      <w:pPr>
        <w:rPr>
          <w:noProof/>
        </w:rPr>
      </w:pPr>
      <w:r>
        <w:rPr>
          <w:noProof/>
        </w:rPr>
        <w:drawing>
          <wp:inline distT="0" distB="0" distL="0" distR="0" wp14:anchorId="24ADB5A3" wp14:editId="371DF34D">
            <wp:extent cx="4381500" cy="43815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9C115" w14:textId="77777777" w:rsidR="005E359A" w:rsidRDefault="007B256A">
      <w:r>
        <w:rPr>
          <w:noProof/>
        </w:rPr>
        <w:lastRenderedPageBreak/>
        <w:drawing>
          <wp:inline distT="0" distB="0" distL="0" distR="0" wp14:anchorId="130B9696" wp14:editId="3E9CA227">
            <wp:extent cx="5760720" cy="576072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1082A" w14:textId="77777777" w:rsidR="007B256A" w:rsidRDefault="007B256A"/>
    <w:p w14:paraId="7302FC4F" w14:textId="77777777" w:rsidR="007B256A" w:rsidRDefault="007B256A"/>
    <w:p w14:paraId="549666B9" w14:textId="77777777" w:rsidR="007B256A" w:rsidRDefault="007B256A"/>
    <w:p w14:paraId="28EFA325" w14:textId="77777777" w:rsidR="007B256A" w:rsidRDefault="007B256A"/>
    <w:p w14:paraId="0C52976A" w14:textId="77777777" w:rsidR="007B256A" w:rsidRDefault="007B256A"/>
    <w:sectPr w:rsidR="007B25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56A"/>
    <w:rsid w:val="005E359A"/>
    <w:rsid w:val="007B2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D9FEA"/>
  <w15:chartTrackingRefBased/>
  <w15:docId w15:val="{07459836-9683-4E66-9C75-FB5ABFD43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F08095F2A16A4183D91E90B00B02EC" ma:contentTypeVersion="7" ma:contentTypeDescription="Een nieuw document maken." ma:contentTypeScope="" ma:versionID="c480978764453ea6bfe459e91ef4dcab">
  <xsd:schema xmlns:xsd="http://www.w3.org/2001/XMLSchema" xmlns:xs="http://www.w3.org/2001/XMLSchema" xmlns:p="http://schemas.microsoft.com/office/2006/metadata/properties" xmlns:ns3="ebc96871-0e2c-4e4f-98a1-88a0e7b6d0c9" targetNamespace="http://schemas.microsoft.com/office/2006/metadata/properties" ma:root="true" ma:fieldsID="884c213182c7ef884451cc2dbff41c0c" ns3:_="">
    <xsd:import namespace="ebc96871-0e2c-4e4f-98a1-88a0e7b6d0c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c96871-0e2c-4e4f-98a1-88a0e7b6d0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40972F-020D-4C1F-BC5E-D6487EDDA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c96871-0e2c-4e4f-98a1-88a0e7b6d0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B6E203-8A73-45C2-87D6-CCAD39BEF4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EFB1A5-1870-42B5-AD72-1722034F057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78037116.dotm</Template>
  <TotalTime>11</TotalTime>
  <Pages>3</Pages>
  <Words>43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Dam, Chantal ten</dc:creator>
  <cp:keywords/>
  <dc:description/>
  <cp:lastModifiedBy>Dam, Chantal ten</cp:lastModifiedBy>
  <cp:revision>1</cp:revision>
  <dcterms:created xsi:type="dcterms:W3CDTF">2020-01-06T12:03:00Z</dcterms:created>
  <dcterms:modified xsi:type="dcterms:W3CDTF">2020-01-06T12:14:00Z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0x0101009FF08095F2A16A4183D91E90B00B02EC</vt:lpwstr>
  </property>
</Properties>
</file>