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14:paraId="20E92341" w14:textId="77777777" w:rsidR="00DA5B53" w:rsidRDefault="00DA5B53">
      <w:pPr>
        <w:rPr>
          <w:noProof/>
        </w:rPr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17643341" wp14:editId="7A0F02BA">
            <wp:extent cx="4189730" cy="4189730"/>
            <wp:effectExtent l="0" t="0" r="127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79" cy="41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3919" w14:textId="77777777" w:rsidR="00DA5B53" w:rsidRDefault="00DA5B53" w:rsidP="00DA5B53">
      <w:pPr>
        <w:rPr>
          <w:sz w:val="36"/>
          <w:szCs w:val="36"/>
        </w:rPr>
      </w:pPr>
      <w:r>
        <w:rPr>
          <w:sz w:val="36"/>
          <w:szCs w:val="36"/>
        </w:rPr>
        <w:t xml:space="preserve">Vincent van Gogh, Meisje met de parel, Mona Lisa…. </w:t>
      </w:r>
    </w:p>
    <w:p w14:paraId="5C6D4EAB" w14:textId="77777777" w:rsidR="00DA5B53" w:rsidRDefault="00DA5B53" w:rsidP="00DA5B53">
      <w:pPr>
        <w:rPr>
          <w:sz w:val="36"/>
          <w:szCs w:val="36"/>
        </w:rPr>
      </w:pPr>
    </w:p>
    <w:p w14:paraId="686FE71C" w14:textId="77777777" w:rsidR="00DA5B53" w:rsidRPr="00DA5B53" w:rsidRDefault="00DA5B53" w:rsidP="00DA5B53">
      <w:pPr>
        <w:rPr>
          <w:sz w:val="36"/>
          <w:szCs w:val="3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1" locked="0" layoutInCell="1" allowOverlap="1" wp14:anchorId="69709BD8" wp14:editId="2017964C">
            <wp:simplePos x="0" y="0"/>
            <wp:positionH relativeFrom="column">
              <wp:posOffset>1557655</wp:posOffset>
            </wp:positionH>
            <wp:positionV relativeFrom="paragraph">
              <wp:posOffset>-337185</wp:posOffset>
            </wp:positionV>
            <wp:extent cx="4110355" cy="4110355"/>
            <wp:effectExtent l="0" t="0" r="4445" b="444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61440B3" wp14:editId="7202D0F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5290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lastRenderedPageBreak/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Je vindt ze allemaal in groep 8!</w:t>
      </w:r>
    </w:p>
    <w:p w14:paraId="28021A14" w14:textId="77777777" w:rsidR="0067243E" w:rsidRDefault="00DA5B53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C076526" wp14:editId="12C0292A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4115435" cy="4115435"/>
            <wp:effectExtent l="0" t="0" r="0" b="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4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B53"/>
    <w:rsid w:val="0067243E"/>
    <w:rsid w:val="00C07FF2"/>
    <w:rsid w:val="00DA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54508E00"/>
  <w15:chartTrackingRefBased/>
  <w15:docId w15:val="{8D0B3D1D-93A8-443D-965B-AD2E977B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F08095F2A16A4183D91E90B00B02EC" ma:contentTypeVersion="8" ma:contentTypeDescription="Een nieuw document maken." ma:contentTypeScope="" ma:versionID="2f016580b49ff3c1968da84b0173d74c">
  <xsd:schema xmlns:xsd="http://www.w3.org/2001/XMLSchema" xmlns:xs="http://www.w3.org/2001/XMLSchema" xmlns:p="http://schemas.microsoft.com/office/2006/metadata/properties" xmlns:ns3="ebc96871-0e2c-4e4f-98a1-88a0e7b6d0c9" targetNamespace="http://schemas.microsoft.com/office/2006/metadata/properties" ma:root="true" ma:fieldsID="f4106dd684ec6623d0ad483674f64381" ns3:_="">
    <xsd:import namespace="ebc96871-0e2c-4e4f-98a1-88a0e7b6d0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96871-0e2c-4e4f-98a1-88a0e7b6d0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93BE62-89A3-45D2-9780-B108717C41F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ebc96871-0e2c-4e4f-98a1-88a0e7b6d0c9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7C8D03F-9803-4AE4-A1F7-D7C5606BC1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C8477-171B-429D-812D-EBD00B14B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c96871-0e2c-4e4f-98a1-88a0e7b6d0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FA7C42D3</Template>
  <TotalTime>0</TotalTime>
  <Pages>2</Pages>
  <Words>18</Words>
  <Characters>100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Verkuyten, Irene</dc:creator>
  <cp:keywords/>
  <dc:description/>
  <cp:lastModifiedBy>Dam, Chantal ten</cp:lastModifiedBy>
  <cp:revision>2</cp:revision>
  <dcterms:created xsi:type="dcterms:W3CDTF">2020-02-10T20:17:00Z</dcterms:created>
  <dcterms:modified xsi:type="dcterms:W3CDTF">2020-02-10T20:17:00Z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0x0101009FF08095F2A16A4183D91E90B00B02EC</vt:lpwstr>
  </property>
</Properties>
</file>